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07F1" w14:textId="459DA42D" w:rsidR="0044619F" w:rsidRDefault="0044619F" w:rsidP="0044619F">
      <w:pPr>
        <w:spacing w:after="0" w:line="240" w:lineRule="auto"/>
        <w:jc w:val="center"/>
        <w:rPr>
          <w:rFonts w:ascii="Lobster" w:eastAsia="Lobster" w:hAnsi="Lobster" w:cs="Lobster"/>
          <w:bCs/>
          <w:sz w:val="42"/>
          <w:szCs w:val="42"/>
        </w:rPr>
      </w:pPr>
      <w:r>
        <w:rPr>
          <w:rFonts w:ascii="Lobster" w:eastAsia="Lobster" w:hAnsi="Lobster" w:cs="Lobster"/>
          <w:bCs/>
          <w:noProof/>
          <w:sz w:val="42"/>
          <w:szCs w:val="42"/>
        </w:rPr>
        <w:drawing>
          <wp:anchor distT="0" distB="0" distL="114300" distR="114300" simplePos="0" relativeHeight="251658240" behindDoc="0" locked="0" layoutInCell="1" allowOverlap="1" wp14:anchorId="4AE52B22" wp14:editId="493C0BE3">
            <wp:simplePos x="0" y="0"/>
            <wp:positionH relativeFrom="margin">
              <wp:align>center</wp:align>
            </wp:positionH>
            <wp:positionV relativeFrom="paragraph">
              <wp:posOffset>-1350645</wp:posOffset>
            </wp:positionV>
            <wp:extent cx="3688080" cy="2621839"/>
            <wp:effectExtent l="0" t="0" r="7620" b="762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8080" cy="2621839"/>
                    </a:xfrm>
                    <a:prstGeom prst="rect">
                      <a:avLst/>
                    </a:prstGeom>
                  </pic:spPr>
                </pic:pic>
              </a:graphicData>
            </a:graphic>
          </wp:anchor>
        </w:drawing>
      </w:r>
    </w:p>
    <w:p w14:paraId="0B511DAC" w14:textId="22773476" w:rsidR="0044619F" w:rsidRDefault="0044619F" w:rsidP="0044619F">
      <w:pPr>
        <w:spacing w:after="0" w:line="240" w:lineRule="auto"/>
        <w:jc w:val="center"/>
        <w:rPr>
          <w:rFonts w:ascii="Lobster" w:eastAsia="Lobster" w:hAnsi="Lobster" w:cs="Lobster"/>
          <w:bCs/>
          <w:sz w:val="42"/>
          <w:szCs w:val="42"/>
        </w:rPr>
      </w:pPr>
    </w:p>
    <w:p w14:paraId="197EE368" w14:textId="62DA0B8B" w:rsidR="0044619F" w:rsidRDefault="00250153" w:rsidP="0044619F">
      <w:pPr>
        <w:spacing w:after="0" w:line="240" w:lineRule="auto"/>
        <w:jc w:val="center"/>
        <w:rPr>
          <w:rFonts w:ascii="Lobster" w:eastAsia="Lobster" w:hAnsi="Lobster" w:cs="Lobster"/>
          <w:bCs/>
          <w:sz w:val="42"/>
          <w:szCs w:val="42"/>
        </w:rPr>
      </w:pPr>
      <w:r>
        <w:rPr>
          <w:rFonts w:ascii="Lobster" w:eastAsia="Lobster" w:hAnsi="Lobster" w:cs="Lobster"/>
          <w:bCs/>
          <w:noProof/>
          <w:sz w:val="42"/>
          <w:szCs w:val="42"/>
        </w:rPr>
        <w:drawing>
          <wp:anchor distT="0" distB="0" distL="114300" distR="114300" simplePos="0" relativeHeight="251659264" behindDoc="0" locked="0" layoutInCell="1" allowOverlap="1" wp14:anchorId="10725AB3" wp14:editId="61F9B460">
            <wp:simplePos x="0" y="0"/>
            <wp:positionH relativeFrom="margin">
              <wp:align>right</wp:align>
            </wp:positionH>
            <wp:positionV relativeFrom="paragraph">
              <wp:posOffset>550545</wp:posOffset>
            </wp:positionV>
            <wp:extent cx="5778500" cy="5265420"/>
            <wp:effectExtent l="0" t="0" r="0" b="0"/>
            <wp:wrapThrough wrapText="bothSides">
              <wp:wrapPolygon edited="0">
                <wp:start x="0" y="0"/>
                <wp:lineTo x="0" y="21491"/>
                <wp:lineTo x="21505" y="21491"/>
                <wp:lineTo x="21505"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500" cy="5265420"/>
                    </a:xfrm>
                    <a:prstGeom prst="rect">
                      <a:avLst/>
                    </a:prstGeom>
                  </pic:spPr>
                </pic:pic>
              </a:graphicData>
            </a:graphic>
            <wp14:sizeRelH relativeFrom="margin">
              <wp14:pctWidth>0</wp14:pctWidth>
            </wp14:sizeRelH>
            <wp14:sizeRelV relativeFrom="margin">
              <wp14:pctHeight>0</wp14:pctHeight>
            </wp14:sizeRelV>
          </wp:anchor>
        </w:drawing>
      </w:r>
    </w:p>
    <w:p w14:paraId="1D9F5B9C" w14:textId="4776E1B3" w:rsidR="0044619F" w:rsidRDefault="0044619F" w:rsidP="001351E5">
      <w:pPr>
        <w:spacing w:after="0" w:line="240" w:lineRule="auto"/>
        <w:jc w:val="center"/>
        <w:rPr>
          <w:rFonts w:ascii="Lobster" w:eastAsia="Lobster" w:hAnsi="Lobster" w:cs="Lobster"/>
          <w:bCs/>
          <w:sz w:val="42"/>
          <w:szCs w:val="42"/>
        </w:rPr>
      </w:pPr>
    </w:p>
    <w:p w14:paraId="52004B3B" w14:textId="48BF02C5" w:rsidR="0044619F" w:rsidRPr="009A68FD" w:rsidRDefault="0044619F" w:rsidP="0044619F">
      <w:pPr>
        <w:spacing w:after="0" w:line="240" w:lineRule="auto"/>
        <w:jc w:val="center"/>
        <w:rPr>
          <w:rFonts w:ascii="Lobster" w:eastAsia="Lobster" w:hAnsi="Lobster" w:cs="Lobster"/>
          <w:bCs/>
          <w:sz w:val="42"/>
          <w:szCs w:val="42"/>
        </w:rPr>
      </w:pPr>
      <w:r w:rsidRPr="009A68FD">
        <w:rPr>
          <w:rFonts w:ascii="Lobster" w:eastAsia="Lobster" w:hAnsi="Lobster" w:cs="Lobster"/>
          <w:bCs/>
          <w:sz w:val="42"/>
          <w:szCs w:val="42"/>
        </w:rPr>
        <w:t>ÅRSPLAN,</w:t>
      </w:r>
    </w:p>
    <w:p w14:paraId="70530912" w14:textId="77777777" w:rsidR="0044619F" w:rsidRPr="009A68FD" w:rsidRDefault="0044619F" w:rsidP="0044619F">
      <w:pPr>
        <w:spacing w:after="0" w:line="240" w:lineRule="auto"/>
        <w:jc w:val="center"/>
        <w:rPr>
          <w:rFonts w:ascii="Lobster" w:eastAsia="Lobster" w:hAnsi="Lobster" w:cs="Lobster"/>
          <w:bCs/>
          <w:sz w:val="42"/>
          <w:szCs w:val="42"/>
        </w:rPr>
      </w:pPr>
      <w:r w:rsidRPr="009A68FD">
        <w:rPr>
          <w:rFonts w:ascii="Lobster" w:eastAsia="Lobster" w:hAnsi="Lobster" w:cs="Lobster"/>
          <w:bCs/>
          <w:sz w:val="34"/>
          <w:szCs w:val="34"/>
        </w:rPr>
        <w:t>progresjonsplan og kalender</w:t>
      </w:r>
    </w:p>
    <w:p w14:paraId="5CAD3019" w14:textId="379DD15D" w:rsidR="00702DB5" w:rsidRPr="009A68FD" w:rsidRDefault="0044619F" w:rsidP="0044619F">
      <w:pPr>
        <w:spacing w:after="0" w:line="240" w:lineRule="auto"/>
        <w:jc w:val="center"/>
        <w:rPr>
          <w:bCs/>
        </w:rPr>
      </w:pPr>
      <w:r w:rsidRPr="009A68FD">
        <w:rPr>
          <w:rFonts w:ascii="Lobster" w:eastAsia="Lobster" w:hAnsi="Lobster" w:cs="Lobster"/>
          <w:bCs/>
          <w:sz w:val="40"/>
          <w:szCs w:val="40"/>
        </w:rPr>
        <w:t>202</w:t>
      </w:r>
      <w:r w:rsidR="00FF15F5">
        <w:rPr>
          <w:rFonts w:ascii="Lobster" w:eastAsia="Lobster" w:hAnsi="Lobster" w:cs="Lobster"/>
          <w:bCs/>
          <w:sz w:val="40"/>
          <w:szCs w:val="40"/>
        </w:rPr>
        <w:t>3</w:t>
      </w:r>
      <w:r w:rsidRPr="009A68FD">
        <w:rPr>
          <w:rFonts w:ascii="Lobster" w:eastAsia="Lobster" w:hAnsi="Lobster" w:cs="Lobster"/>
          <w:bCs/>
          <w:sz w:val="40"/>
          <w:szCs w:val="40"/>
        </w:rPr>
        <w:t>-202</w:t>
      </w:r>
      <w:r w:rsidR="00FF15F5">
        <w:rPr>
          <w:rFonts w:ascii="Lobster" w:eastAsia="Lobster" w:hAnsi="Lobster" w:cs="Lobster"/>
          <w:bCs/>
          <w:sz w:val="40"/>
          <w:szCs w:val="40"/>
        </w:rPr>
        <w:t>4</w:t>
      </w:r>
    </w:p>
    <w:sdt>
      <w:sdtPr>
        <w:rPr>
          <w:rFonts w:asciiTheme="minorHAnsi" w:eastAsiaTheme="minorHAnsi" w:hAnsiTheme="minorHAnsi" w:cstheme="minorBidi"/>
          <w:color w:val="auto"/>
          <w:sz w:val="20"/>
          <w:szCs w:val="22"/>
          <w:lang w:eastAsia="en-US"/>
        </w:rPr>
        <w:id w:val="-1568183122"/>
        <w:docPartObj>
          <w:docPartGallery w:val="Table of Contents"/>
          <w:docPartUnique/>
        </w:docPartObj>
      </w:sdtPr>
      <w:sdtEndPr>
        <w:rPr>
          <w:rFonts w:ascii="Times New Roman" w:hAnsi="Times New Roman" w:cs="Times New Roman"/>
          <w:b/>
          <w:bCs/>
        </w:rPr>
      </w:sdtEndPr>
      <w:sdtContent>
        <w:p w14:paraId="6D8D0334" w14:textId="77777777" w:rsidR="00492FDD" w:rsidRPr="00CB3678" w:rsidRDefault="00492FDD">
          <w:pPr>
            <w:pStyle w:val="Overskriftforinnholdsfortegnelse"/>
            <w:rPr>
              <w:rFonts w:ascii="Times New Roman" w:hAnsi="Times New Roman" w:cs="Times New Roman"/>
            </w:rPr>
          </w:pPr>
          <w:r w:rsidRPr="00CB3678">
            <w:rPr>
              <w:rFonts w:ascii="Times New Roman" w:hAnsi="Times New Roman" w:cs="Times New Roman"/>
            </w:rPr>
            <w:t>Innhold</w:t>
          </w:r>
        </w:p>
        <w:p w14:paraId="6AB775EE" w14:textId="0BFD08FA" w:rsidR="00FE7877" w:rsidRDefault="00492FDD">
          <w:pPr>
            <w:pStyle w:val="INNH1"/>
            <w:rPr>
              <w:rFonts w:eastAsiaTheme="minorEastAsia"/>
              <w:b w:val="0"/>
              <w:noProof/>
              <w:sz w:val="22"/>
              <w:lang w:eastAsia="nb-NO"/>
            </w:rPr>
          </w:pPr>
          <w:r w:rsidRPr="00CB3678">
            <w:rPr>
              <w:rFonts w:ascii="Times New Roman" w:hAnsi="Times New Roman" w:cs="Times New Roman"/>
            </w:rPr>
            <w:fldChar w:fldCharType="begin"/>
          </w:r>
          <w:r w:rsidRPr="00CB3678">
            <w:rPr>
              <w:rFonts w:ascii="Times New Roman" w:hAnsi="Times New Roman" w:cs="Times New Roman"/>
            </w:rPr>
            <w:instrText xml:space="preserve"> TOC \o "1-3" \h \z \u </w:instrText>
          </w:r>
          <w:r w:rsidRPr="00CB3678">
            <w:rPr>
              <w:rFonts w:ascii="Times New Roman" w:hAnsi="Times New Roman" w:cs="Times New Roman"/>
            </w:rPr>
            <w:fldChar w:fldCharType="separate"/>
          </w:r>
          <w:hyperlink w:anchor="_Toc103864249"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w:t>
            </w:r>
            <w:r w:rsidR="00FE7877">
              <w:rPr>
                <w:rFonts w:eastAsiaTheme="minorEastAsia"/>
                <w:b w:val="0"/>
                <w:noProof/>
                <w:sz w:val="22"/>
                <w:lang w:eastAsia="nb-NO"/>
              </w:rPr>
              <w:tab/>
            </w:r>
            <w:r w:rsidR="00FE7877" w:rsidRPr="00C61D89">
              <w:rPr>
                <w:rStyle w:val="Hyperkobling"/>
                <w:rFonts w:ascii="Times New Roman" w:hAnsi="Times New Roman" w:cs="Times New Roman"/>
                <w:noProof/>
              </w:rPr>
              <w:t>Om årsplanen og kommunens mål for barnehagene</w:t>
            </w:r>
            <w:r w:rsidR="00FE7877">
              <w:rPr>
                <w:noProof/>
                <w:webHidden/>
              </w:rPr>
              <w:tab/>
            </w:r>
            <w:r w:rsidR="00FE7877">
              <w:rPr>
                <w:noProof/>
                <w:webHidden/>
              </w:rPr>
              <w:fldChar w:fldCharType="begin"/>
            </w:r>
            <w:r w:rsidR="00FE7877">
              <w:rPr>
                <w:noProof/>
                <w:webHidden/>
              </w:rPr>
              <w:instrText xml:space="preserve"> PAGEREF _Toc103864249 \h </w:instrText>
            </w:r>
            <w:r w:rsidR="00FE7877">
              <w:rPr>
                <w:noProof/>
                <w:webHidden/>
              </w:rPr>
            </w:r>
            <w:r w:rsidR="00FE7877">
              <w:rPr>
                <w:noProof/>
                <w:webHidden/>
              </w:rPr>
              <w:fldChar w:fldCharType="separate"/>
            </w:r>
            <w:r w:rsidR="00FF15F5">
              <w:rPr>
                <w:noProof/>
                <w:webHidden/>
              </w:rPr>
              <w:t>3</w:t>
            </w:r>
            <w:r w:rsidR="00FE7877">
              <w:rPr>
                <w:noProof/>
                <w:webHidden/>
              </w:rPr>
              <w:fldChar w:fldCharType="end"/>
            </w:r>
          </w:hyperlink>
        </w:p>
        <w:p w14:paraId="1B341603" w14:textId="7D314B98" w:rsidR="00FE7877" w:rsidRDefault="00000000">
          <w:pPr>
            <w:pStyle w:val="INNH1"/>
            <w:rPr>
              <w:rFonts w:eastAsiaTheme="minorEastAsia"/>
              <w:b w:val="0"/>
              <w:noProof/>
              <w:sz w:val="22"/>
              <w:lang w:eastAsia="nb-NO"/>
            </w:rPr>
          </w:pPr>
          <w:hyperlink w:anchor="_Toc103864250"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2</w:t>
            </w:r>
            <w:r w:rsidR="00FE7877">
              <w:rPr>
                <w:rFonts w:eastAsiaTheme="minorEastAsia"/>
                <w:b w:val="0"/>
                <w:noProof/>
                <w:sz w:val="22"/>
                <w:lang w:eastAsia="nb-NO"/>
              </w:rPr>
              <w:tab/>
            </w:r>
            <w:r w:rsidR="00FE7877" w:rsidRPr="00C61D89">
              <w:rPr>
                <w:rStyle w:val="Hyperkobling"/>
                <w:rFonts w:ascii="Times New Roman" w:hAnsi="Times New Roman" w:cs="Times New Roman"/>
                <w:noProof/>
              </w:rPr>
              <w:t>Om barnehagen</w:t>
            </w:r>
            <w:r w:rsidR="00FE7877">
              <w:rPr>
                <w:noProof/>
                <w:webHidden/>
              </w:rPr>
              <w:tab/>
            </w:r>
            <w:r w:rsidR="00FE7877">
              <w:rPr>
                <w:noProof/>
                <w:webHidden/>
              </w:rPr>
              <w:fldChar w:fldCharType="begin"/>
            </w:r>
            <w:r w:rsidR="00FE7877">
              <w:rPr>
                <w:noProof/>
                <w:webHidden/>
              </w:rPr>
              <w:instrText xml:space="preserve"> PAGEREF _Toc103864250 \h </w:instrText>
            </w:r>
            <w:r w:rsidR="00FE7877">
              <w:rPr>
                <w:noProof/>
                <w:webHidden/>
              </w:rPr>
            </w:r>
            <w:r w:rsidR="00FE7877">
              <w:rPr>
                <w:noProof/>
                <w:webHidden/>
              </w:rPr>
              <w:fldChar w:fldCharType="separate"/>
            </w:r>
            <w:r w:rsidR="00FF15F5">
              <w:rPr>
                <w:noProof/>
                <w:webHidden/>
              </w:rPr>
              <w:t>3</w:t>
            </w:r>
            <w:r w:rsidR="00FE7877">
              <w:rPr>
                <w:noProof/>
                <w:webHidden/>
              </w:rPr>
              <w:fldChar w:fldCharType="end"/>
            </w:r>
          </w:hyperlink>
        </w:p>
        <w:p w14:paraId="383D2FCE" w14:textId="6D965983" w:rsidR="00FE7877" w:rsidRDefault="00000000">
          <w:pPr>
            <w:pStyle w:val="INNH1"/>
            <w:rPr>
              <w:rFonts w:eastAsiaTheme="minorEastAsia"/>
              <w:b w:val="0"/>
              <w:noProof/>
              <w:sz w:val="22"/>
              <w:lang w:eastAsia="nb-NO"/>
            </w:rPr>
          </w:pPr>
          <w:hyperlink w:anchor="_Toc103864251"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3</w:t>
            </w:r>
            <w:r w:rsidR="00FE7877">
              <w:rPr>
                <w:rFonts w:eastAsiaTheme="minorEastAsia"/>
                <w:b w:val="0"/>
                <w:noProof/>
                <w:sz w:val="22"/>
                <w:lang w:eastAsia="nb-NO"/>
              </w:rPr>
              <w:tab/>
            </w:r>
            <w:r w:rsidR="00FE7877" w:rsidRPr="00C61D89">
              <w:rPr>
                <w:rStyle w:val="Hyperkobling"/>
                <w:rFonts w:ascii="Times New Roman" w:hAnsi="Times New Roman" w:cs="Times New Roman"/>
                <w:noProof/>
              </w:rPr>
              <w:t>Tilvenning</w:t>
            </w:r>
            <w:r w:rsidR="00FE7877">
              <w:rPr>
                <w:noProof/>
                <w:webHidden/>
              </w:rPr>
              <w:tab/>
            </w:r>
            <w:r w:rsidR="00FE7877">
              <w:rPr>
                <w:noProof/>
                <w:webHidden/>
              </w:rPr>
              <w:fldChar w:fldCharType="begin"/>
            </w:r>
            <w:r w:rsidR="00FE7877">
              <w:rPr>
                <w:noProof/>
                <w:webHidden/>
              </w:rPr>
              <w:instrText xml:space="preserve"> PAGEREF _Toc103864251 \h </w:instrText>
            </w:r>
            <w:r w:rsidR="00FE7877">
              <w:rPr>
                <w:noProof/>
                <w:webHidden/>
              </w:rPr>
            </w:r>
            <w:r w:rsidR="00FE7877">
              <w:rPr>
                <w:noProof/>
                <w:webHidden/>
              </w:rPr>
              <w:fldChar w:fldCharType="separate"/>
            </w:r>
            <w:r w:rsidR="00FF15F5">
              <w:rPr>
                <w:noProof/>
                <w:webHidden/>
              </w:rPr>
              <w:t>5</w:t>
            </w:r>
            <w:r w:rsidR="00FE7877">
              <w:rPr>
                <w:noProof/>
                <w:webHidden/>
              </w:rPr>
              <w:fldChar w:fldCharType="end"/>
            </w:r>
          </w:hyperlink>
        </w:p>
        <w:p w14:paraId="1E5FCCF3" w14:textId="3BDE2743" w:rsidR="00FE7877" w:rsidRDefault="00000000">
          <w:pPr>
            <w:pStyle w:val="INNH1"/>
            <w:rPr>
              <w:rFonts w:eastAsiaTheme="minorEastAsia"/>
              <w:b w:val="0"/>
              <w:noProof/>
              <w:sz w:val="22"/>
              <w:lang w:eastAsia="nb-NO"/>
            </w:rPr>
          </w:pPr>
          <w:hyperlink w:anchor="_Toc103864252"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4</w:t>
            </w:r>
            <w:r w:rsidR="00FE7877">
              <w:rPr>
                <w:rFonts w:eastAsiaTheme="minorEastAsia"/>
                <w:b w:val="0"/>
                <w:noProof/>
                <w:sz w:val="22"/>
                <w:lang w:eastAsia="nb-NO"/>
              </w:rPr>
              <w:tab/>
            </w:r>
            <w:r w:rsidR="00FE7877" w:rsidRPr="00C61D89">
              <w:rPr>
                <w:rStyle w:val="Hyperkobling"/>
                <w:rFonts w:ascii="Times New Roman" w:hAnsi="Times New Roman" w:cs="Times New Roman"/>
                <w:noProof/>
              </w:rPr>
              <w:t>Vennskap og fellesskap</w:t>
            </w:r>
            <w:r w:rsidR="00FE7877">
              <w:rPr>
                <w:noProof/>
                <w:webHidden/>
              </w:rPr>
              <w:tab/>
            </w:r>
            <w:r w:rsidR="00FE7877">
              <w:rPr>
                <w:noProof/>
                <w:webHidden/>
              </w:rPr>
              <w:fldChar w:fldCharType="begin"/>
            </w:r>
            <w:r w:rsidR="00FE7877">
              <w:rPr>
                <w:noProof/>
                <w:webHidden/>
              </w:rPr>
              <w:instrText xml:space="preserve"> PAGEREF _Toc103864252 \h </w:instrText>
            </w:r>
            <w:r w:rsidR="00FE7877">
              <w:rPr>
                <w:noProof/>
                <w:webHidden/>
              </w:rPr>
            </w:r>
            <w:r w:rsidR="00FE7877">
              <w:rPr>
                <w:noProof/>
                <w:webHidden/>
              </w:rPr>
              <w:fldChar w:fldCharType="separate"/>
            </w:r>
            <w:r w:rsidR="00FF15F5">
              <w:rPr>
                <w:noProof/>
                <w:webHidden/>
              </w:rPr>
              <w:t>5</w:t>
            </w:r>
            <w:r w:rsidR="00FE7877">
              <w:rPr>
                <w:noProof/>
                <w:webHidden/>
              </w:rPr>
              <w:fldChar w:fldCharType="end"/>
            </w:r>
          </w:hyperlink>
        </w:p>
        <w:p w14:paraId="5C465B52" w14:textId="720770D3" w:rsidR="00FE7877" w:rsidRDefault="00000000">
          <w:pPr>
            <w:pStyle w:val="INNH1"/>
            <w:rPr>
              <w:rFonts w:eastAsiaTheme="minorEastAsia"/>
              <w:b w:val="0"/>
              <w:noProof/>
              <w:sz w:val="22"/>
              <w:lang w:eastAsia="nb-NO"/>
            </w:rPr>
          </w:pPr>
          <w:hyperlink w:anchor="_Toc103864253"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5</w:t>
            </w:r>
            <w:r w:rsidR="00FE7877">
              <w:rPr>
                <w:rFonts w:eastAsiaTheme="minorEastAsia"/>
                <w:b w:val="0"/>
                <w:noProof/>
                <w:sz w:val="22"/>
                <w:lang w:eastAsia="nb-NO"/>
              </w:rPr>
              <w:tab/>
            </w:r>
            <w:r w:rsidR="00FE7877" w:rsidRPr="00C61D89">
              <w:rPr>
                <w:rStyle w:val="Hyperkobling"/>
                <w:rFonts w:ascii="Times New Roman" w:hAnsi="Times New Roman" w:cs="Times New Roman"/>
                <w:noProof/>
              </w:rPr>
              <w:t>Lek</w:t>
            </w:r>
            <w:r w:rsidR="00FE7877">
              <w:rPr>
                <w:noProof/>
                <w:webHidden/>
              </w:rPr>
              <w:tab/>
            </w:r>
            <w:r w:rsidR="00FE7877">
              <w:rPr>
                <w:noProof/>
                <w:webHidden/>
              </w:rPr>
              <w:fldChar w:fldCharType="begin"/>
            </w:r>
            <w:r w:rsidR="00FE7877">
              <w:rPr>
                <w:noProof/>
                <w:webHidden/>
              </w:rPr>
              <w:instrText xml:space="preserve"> PAGEREF _Toc103864253 \h </w:instrText>
            </w:r>
            <w:r w:rsidR="00FE7877">
              <w:rPr>
                <w:noProof/>
                <w:webHidden/>
              </w:rPr>
            </w:r>
            <w:r w:rsidR="00FE7877">
              <w:rPr>
                <w:noProof/>
                <w:webHidden/>
              </w:rPr>
              <w:fldChar w:fldCharType="separate"/>
            </w:r>
            <w:r w:rsidR="00FF15F5">
              <w:rPr>
                <w:noProof/>
                <w:webHidden/>
              </w:rPr>
              <w:t>5</w:t>
            </w:r>
            <w:r w:rsidR="00FE7877">
              <w:rPr>
                <w:noProof/>
                <w:webHidden/>
              </w:rPr>
              <w:fldChar w:fldCharType="end"/>
            </w:r>
          </w:hyperlink>
        </w:p>
        <w:p w14:paraId="122A38DA" w14:textId="2DF0E9A8" w:rsidR="00FE7877" w:rsidRDefault="00000000">
          <w:pPr>
            <w:pStyle w:val="INNH1"/>
            <w:rPr>
              <w:rFonts w:eastAsiaTheme="minorEastAsia"/>
              <w:b w:val="0"/>
              <w:noProof/>
              <w:sz w:val="22"/>
              <w:lang w:eastAsia="nb-NO"/>
            </w:rPr>
          </w:pPr>
          <w:hyperlink w:anchor="_Toc103864254"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6</w:t>
            </w:r>
            <w:r w:rsidR="00FE7877">
              <w:rPr>
                <w:rFonts w:eastAsiaTheme="minorEastAsia"/>
                <w:b w:val="0"/>
                <w:noProof/>
                <w:sz w:val="22"/>
                <w:lang w:eastAsia="nb-NO"/>
              </w:rPr>
              <w:tab/>
            </w:r>
            <w:r w:rsidR="00FE7877" w:rsidRPr="00C61D89">
              <w:rPr>
                <w:rStyle w:val="Hyperkobling"/>
                <w:rFonts w:ascii="Times New Roman" w:hAnsi="Times New Roman" w:cs="Times New Roman"/>
                <w:noProof/>
              </w:rPr>
              <w:t>Læring</w:t>
            </w:r>
            <w:r w:rsidR="00FE7877">
              <w:rPr>
                <w:noProof/>
                <w:webHidden/>
              </w:rPr>
              <w:tab/>
            </w:r>
            <w:r w:rsidR="00FE7877">
              <w:rPr>
                <w:noProof/>
                <w:webHidden/>
              </w:rPr>
              <w:fldChar w:fldCharType="begin"/>
            </w:r>
            <w:r w:rsidR="00FE7877">
              <w:rPr>
                <w:noProof/>
                <w:webHidden/>
              </w:rPr>
              <w:instrText xml:space="preserve"> PAGEREF _Toc103864254 \h </w:instrText>
            </w:r>
            <w:r w:rsidR="00FE7877">
              <w:rPr>
                <w:noProof/>
                <w:webHidden/>
              </w:rPr>
            </w:r>
            <w:r w:rsidR="00FE7877">
              <w:rPr>
                <w:noProof/>
                <w:webHidden/>
              </w:rPr>
              <w:fldChar w:fldCharType="separate"/>
            </w:r>
            <w:r w:rsidR="00FF15F5">
              <w:rPr>
                <w:noProof/>
                <w:webHidden/>
              </w:rPr>
              <w:t>6</w:t>
            </w:r>
            <w:r w:rsidR="00FE7877">
              <w:rPr>
                <w:noProof/>
                <w:webHidden/>
              </w:rPr>
              <w:fldChar w:fldCharType="end"/>
            </w:r>
          </w:hyperlink>
        </w:p>
        <w:p w14:paraId="78D3B16C" w14:textId="5FEF1420" w:rsidR="00FE7877" w:rsidRDefault="00000000">
          <w:pPr>
            <w:pStyle w:val="INNH1"/>
            <w:rPr>
              <w:rFonts w:eastAsiaTheme="minorEastAsia"/>
              <w:b w:val="0"/>
              <w:noProof/>
              <w:sz w:val="22"/>
              <w:lang w:eastAsia="nb-NO"/>
            </w:rPr>
          </w:pPr>
          <w:hyperlink w:anchor="_Toc103864255"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7</w:t>
            </w:r>
            <w:r w:rsidR="00FE7877">
              <w:rPr>
                <w:rFonts w:eastAsiaTheme="minorEastAsia"/>
                <w:b w:val="0"/>
                <w:noProof/>
                <w:sz w:val="22"/>
                <w:lang w:eastAsia="nb-NO"/>
              </w:rPr>
              <w:tab/>
            </w:r>
            <w:r w:rsidR="00FE7877" w:rsidRPr="00C61D89">
              <w:rPr>
                <w:rStyle w:val="Hyperkobling"/>
                <w:rFonts w:ascii="Times New Roman" w:hAnsi="Times New Roman" w:cs="Times New Roman"/>
                <w:noProof/>
              </w:rPr>
              <w:t>Kommunikasjon og språk</w:t>
            </w:r>
            <w:r w:rsidR="00FE7877">
              <w:rPr>
                <w:noProof/>
                <w:webHidden/>
              </w:rPr>
              <w:tab/>
            </w:r>
            <w:r w:rsidR="00FE7877">
              <w:rPr>
                <w:noProof/>
                <w:webHidden/>
              </w:rPr>
              <w:fldChar w:fldCharType="begin"/>
            </w:r>
            <w:r w:rsidR="00FE7877">
              <w:rPr>
                <w:noProof/>
                <w:webHidden/>
              </w:rPr>
              <w:instrText xml:space="preserve"> PAGEREF _Toc103864255 \h </w:instrText>
            </w:r>
            <w:r w:rsidR="00FE7877">
              <w:rPr>
                <w:noProof/>
                <w:webHidden/>
              </w:rPr>
            </w:r>
            <w:r w:rsidR="00FE7877">
              <w:rPr>
                <w:noProof/>
                <w:webHidden/>
              </w:rPr>
              <w:fldChar w:fldCharType="separate"/>
            </w:r>
            <w:r w:rsidR="00FF15F5">
              <w:rPr>
                <w:noProof/>
                <w:webHidden/>
              </w:rPr>
              <w:t>6</w:t>
            </w:r>
            <w:r w:rsidR="00FE7877">
              <w:rPr>
                <w:noProof/>
                <w:webHidden/>
              </w:rPr>
              <w:fldChar w:fldCharType="end"/>
            </w:r>
          </w:hyperlink>
        </w:p>
        <w:p w14:paraId="6C4A7F35" w14:textId="512C98A2" w:rsidR="00FE7877" w:rsidRDefault="00000000">
          <w:pPr>
            <w:pStyle w:val="INNH1"/>
            <w:rPr>
              <w:rFonts w:eastAsiaTheme="minorEastAsia"/>
              <w:b w:val="0"/>
              <w:noProof/>
              <w:sz w:val="22"/>
              <w:lang w:eastAsia="nb-NO"/>
            </w:rPr>
          </w:pPr>
          <w:hyperlink w:anchor="_Toc103864256"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8</w:t>
            </w:r>
            <w:r w:rsidR="00FE7877">
              <w:rPr>
                <w:rFonts w:eastAsiaTheme="minorEastAsia"/>
                <w:b w:val="0"/>
                <w:noProof/>
                <w:sz w:val="22"/>
                <w:lang w:eastAsia="nb-NO"/>
              </w:rPr>
              <w:tab/>
            </w:r>
            <w:r w:rsidR="00FE7877" w:rsidRPr="00C61D89">
              <w:rPr>
                <w:rStyle w:val="Hyperkobling"/>
                <w:rFonts w:ascii="Times New Roman" w:hAnsi="Times New Roman" w:cs="Times New Roman"/>
                <w:noProof/>
              </w:rPr>
              <w:t>Digital praksis</w:t>
            </w:r>
            <w:r w:rsidR="00FE7877">
              <w:rPr>
                <w:noProof/>
                <w:webHidden/>
              </w:rPr>
              <w:tab/>
            </w:r>
            <w:r w:rsidR="00FE7877">
              <w:rPr>
                <w:noProof/>
                <w:webHidden/>
              </w:rPr>
              <w:fldChar w:fldCharType="begin"/>
            </w:r>
            <w:r w:rsidR="00FE7877">
              <w:rPr>
                <w:noProof/>
                <w:webHidden/>
              </w:rPr>
              <w:instrText xml:space="preserve"> PAGEREF _Toc103864256 \h </w:instrText>
            </w:r>
            <w:r w:rsidR="00FE7877">
              <w:rPr>
                <w:noProof/>
                <w:webHidden/>
              </w:rPr>
            </w:r>
            <w:r w:rsidR="00FE7877">
              <w:rPr>
                <w:noProof/>
                <w:webHidden/>
              </w:rPr>
              <w:fldChar w:fldCharType="separate"/>
            </w:r>
            <w:r w:rsidR="00FF15F5">
              <w:rPr>
                <w:noProof/>
                <w:webHidden/>
              </w:rPr>
              <w:t>6</w:t>
            </w:r>
            <w:r w:rsidR="00FE7877">
              <w:rPr>
                <w:noProof/>
                <w:webHidden/>
              </w:rPr>
              <w:fldChar w:fldCharType="end"/>
            </w:r>
          </w:hyperlink>
        </w:p>
        <w:p w14:paraId="00FF0194" w14:textId="0A885103" w:rsidR="00FE7877" w:rsidRDefault="00000000">
          <w:pPr>
            <w:pStyle w:val="INNH1"/>
            <w:rPr>
              <w:rFonts w:eastAsiaTheme="minorEastAsia"/>
              <w:b w:val="0"/>
              <w:noProof/>
              <w:sz w:val="22"/>
              <w:lang w:eastAsia="nb-NO"/>
            </w:rPr>
          </w:pPr>
          <w:hyperlink w:anchor="_Toc103864257"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9</w:t>
            </w:r>
            <w:r w:rsidR="00FE7877">
              <w:rPr>
                <w:rFonts w:eastAsiaTheme="minorEastAsia"/>
                <w:b w:val="0"/>
                <w:noProof/>
                <w:sz w:val="22"/>
                <w:lang w:eastAsia="nb-NO"/>
              </w:rPr>
              <w:tab/>
            </w:r>
            <w:r w:rsidR="00FE7877" w:rsidRPr="00C61D89">
              <w:rPr>
                <w:rStyle w:val="Hyperkobling"/>
                <w:rFonts w:ascii="Times New Roman" w:hAnsi="Times New Roman" w:cs="Times New Roman"/>
                <w:noProof/>
              </w:rPr>
              <w:t>Samarbeid og sammenheng mellom skole og barnehage</w:t>
            </w:r>
            <w:r w:rsidR="00FE7877">
              <w:rPr>
                <w:noProof/>
                <w:webHidden/>
              </w:rPr>
              <w:tab/>
            </w:r>
            <w:r w:rsidR="00FE7877">
              <w:rPr>
                <w:noProof/>
                <w:webHidden/>
              </w:rPr>
              <w:fldChar w:fldCharType="begin"/>
            </w:r>
            <w:r w:rsidR="00FE7877">
              <w:rPr>
                <w:noProof/>
                <w:webHidden/>
              </w:rPr>
              <w:instrText xml:space="preserve"> PAGEREF _Toc103864257 \h </w:instrText>
            </w:r>
            <w:r w:rsidR="00FE7877">
              <w:rPr>
                <w:noProof/>
                <w:webHidden/>
              </w:rPr>
            </w:r>
            <w:r w:rsidR="00FE7877">
              <w:rPr>
                <w:noProof/>
                <w:webHidden/>
              </w:rPr>
              <w:fldChar w:fldCharType="separate"/>
            </w:r>
            <w:r w:rsidR="00FF15F5">
              <w:rPr>
                <w:noProof/>
                <w:webHidden/>
              </w:rPr>
              <w:t>7</w:t>
            </w:r>
            <w:r w:rsidR="00FE7877">
              <w:rPr>
                <w:noProof/>
                <w:webHidden/>
              </w:rPr>
              <w:fldChar w:fldCharType="end"/>
            </w:r>
          </w:hyperlink>
        </w:p>
        <w:p w14:paraId="51EC3ED7" w14:textId="3981BD70" w:rsidR="00FE7877" w:rsidRDefault="00000000">
          <w:pPr>
            <w:pStyle w:val="INNH1"/>
            <w:rPr>
              <w:rFonts w:eastAsiaTheme="minorEastAsia"/>
              <w:b w:val="0"/>
              <w:noProof/>
              <w:sz w:val="22"/>
              <w:lang w:eastAsia="nb-NO"/>
            </w:rPr>
          </w:pPr>
          <w:hyperlink w:anchor="_Toc103864258"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10</w:t>
            </w:r>
            <w:r w:rsidR="00FE7877">
              <w:rPr>
                <w:rFonts w:eastAsiaTheme="minorEastAsia"/>
                <w:b w:val="0"/>
                <w:noProof/>
                <w:sz w:val="22"/>
                <w:lang w:eastAsia="nb-NO"/>
              </w:rPr>
              <w:tab/>
            </w:r>
            <w:r w:rsidR="00FE7877" w:rsidRPr="00C61D89">
              <w:rPr>
                <w:rStyle w:val="Hyperkobling"/>
                <w:rFonts w:ascii="Times New Roman" w:hAnsi="Times New Roman" w:cs="Times New Roman"/>
                <w:noProof/>
              </w:rPr>
              <w:t>Omsorg</w:t>
            </w:r>
            <w:r w:rsidR="00FE7877">
              <w:rPr>
                <w:noProof/>
                <w:webHidden/>
              </w:rPr>
              <w:tab/>
            </w:r>
            <w:r w:rsidR="00FE7877">
              <w:rPr>
                <w:noProof/>
                <w:webHidden/>
              </w:rPr>
              <w:fldChar w:fldCharType="begin"/>
            </w:r>
            <w:r w:rsidR="00FE7877">
              <w:rPr>
                <w:noProof/>
                <w:webHidden/>
              </w:rPr>
              <w:instrText xml:space="preserve"> PAGEREF _Toc103864258 \h </w:instrText>
            </w:r>
            <w:r w:rsidR="00FE7877">
              <w:rPr>
                <w:noProof/>
                <w:webHidden/>
              </w:rPr>
            </w:r>
            <w:r w:rsidR="00FE7877">
              <w:rPr>
                <w:noProof/>
                <w:webHidden/>
              </w:rPr>
              <w:fldChar w:fldCharType="separate"/>
            </w:r>
            <w:r w:rsidR="00FF15F5">
              <w:rPr>
                <w:noProof/>
                <w:webHidden/>
              </w:rPr>
              <w:t>7</w:t>
            </w:r>
            <w:r w:rsidR="00FE7877">
              <w:rPr>
                <w:noProof/>
                <w:webHidden/>
              </w:rPr>
              <w:fldChar w:fldCharType="end"/>
            </w:r>
          </w:hyperlink>
        </w:p>
        <w:p w14:paraId="6F33A129" w14:textId="49B3F59E" w:rsidR="00FE7877" w:rsidRDefault="00000000">
          <w:pPr>
            <w:pStyle w:val="INNH1"/>
            <w:rPr>
              <w:rFonts w:eastAsiaTheme="minorEastAsia"/>
              <w:b w:val="0"/>
              <w:noProof/>
              <w:sz w:val="22"/>
              <w:lang w:eastAsia="nb-NO"/>
            </w:rPr>
          </w:pPr>
          <w:hyperlink w:anchor="_Toc103864259"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11</w:t>
            </w:r>
            <w:r w:rsidR="00FE7877">
              <w:rPr>
                <w:rFonts w:eastAsiaTheme="minorEastAsia"/>
                <w:b w:val="0"/>
                <w:noProof/>
                <w:sz w:val="22"/>
                <w:lang w:eastAsia="nb-NO"/>
              </w:rPr>
              <w:tab/>
            </w:r>
            <w:r w:rsidR="00FE7877" w:rsidRPr="00C61D89">
              <w:rPr>
                <w:rStyle w:val="Hyperkobling"/>
                <w:rFonts w:ascii="Times New Roman" w:hAnsi="Times New Roman" w:cs="Times New Roman"/>
                <w:noProof/>
              </w:rPr>
              <w:t>Medvirkning</w:t>
            </w:r>
            <w:r w:rsidR="00FE7877">
              <w:rPr>
                <w:noProof/>
                <w:webHidden/>
              </w:rPr>
              <w:tab/>
            </w:r>
            <w:r w:rsidR="00FE7877">
              <w:rPr>
                <w:noProof/>
                <w:webHidden/>
              </w:rPr>
              <w:fldChar w:fldCharType="begin"/>
            </w:r>
            <w:r w:rsidR="00FE7877">
              <w:rPr>
                <w:noProof/>
                <w:webHidden/>
              </w:rPr>
              <w:instrText xml:space="preserve"> PAGEREF _Toc103864259 \h </w:instrText>
            </w:r>
            <w:r w:rsidR="00FE7877">
              <w:rPr>
                <w:noProof/>
                <w:webHidden/>
              </w:rPr>
            </w:r>
            <w:r w:rsidR="00FE7877">
              <w:rPr>
                <w:noProof/>
                <w:webHidden/>
              </w:rPr>
              <w:fldChar w:fldCharType="separate"/>
            </w:r>
            <w:r w:rsidR="00FF15F5">
              <w:rPr>
                <w:noProof/>
                <w:webHidden/>
              </w:rPr>
              <w:t>7</w:t>
            </w:r>
            <w:r w:rsidR="00FE7877">
              <w:rPr>
                <w:noProof/>
                <w:webHidden/>
              </w:rPr>
              <w:fldChar w:fldCharType="end"/>
            </w:r>
          </w:hyperlink>
        </w:p>
        <w:p w14:paraId="2ABA8C25" w14:textId="6760AB8A" w:rsidR="00FE7877" w:rsidRDefault="00000000">
          <w:pPr>
            <w:pStyle w:val="INNH1"/>
            <w:rPr>
              <w:rFonts w:eastAsiaTheme="minorEastAsia"/>
              <w:b w:val="0"/>
              <w:noProof/>
              <w:sz w:val="22"/>
              <w:lang w:eastAsia="nb-NO"/>
            </w:rPr>
          </w:pPr>
          <w:hyperlink w:anchor="_Toc103864260"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12</w:t>
            </w:r>
            <w:r w:rsidR="00FE7877">
              <w:rPr>
                <w:rFonts w:eastAsiaTheme="minorEastAsia"/>
                <w:b w:val="0"/>
                <w:noProof/>
                <w:sz w:val="22"/>
                <w:lang w:eastAsia="nb-NO"/>
              </w:rPr>
              <w:tab/>
            </w:r>
            <w:r w:rsidR="00FE7877" w:rsidRPr="00C61D89">
              <w:rPr>
                <w:rStyle w:val="Hyperkobling"/>
                <w:rFonts w:ascii="Times New Roman" w:hAnsi="Times New Roman" w:cs="Times New Roman"/>
                <w:noProof/>
              </w:rPr>
              <w:t>Livsmestring og helse</w:t>
            </w:r>
            <w:r w:rsidR="00FE7877">
              <w:rPr>
                <w:noProof/>
                <w:webHidden/>
              </w:rPr>
              <w:tab/>
            </w:r>
            <w:r w:rsidR="00FE7877">
              <w:rPr>
                <w:noProof/>
                <w:webHidden/>
              </w:rPr>
              <w:fldChar w:fldCharType="begin"/>
            </w:r>
            <w:r w:rsidR="00FE7877">
              <w:rPr>
                <w:noProof/>
                <w:webHidden/>
              </w:rPr>
              <w:instrText xml:space="preserve"> PAGEREF _Toc103864260 \h </w:instrText>
            </w:r>
            <w:r w:rsidR="00FE7877">
              <w:rPr>
                <w:noProof/>
                <w:webHidden/>
              </w:rPr>
            </w:r>
            <w:r w:rsidR="00FE7877">
              <w:rPr>
                <w:noProof/>
                <w:webHidden/>
              </w:rPr>
              <w:fldChar w:fldCharType="separate"/>
            </w:r>
            <w:r w:rsidR="00FF15F5">
              <w:rPr>
                <w:noProof/>
                <w:webHidden/>
              </w:rPr>
              <w:t>8</w:t>
            </w:r>
            <w:r w:rsidR="00FE7877">
              <w:rPr>
                <w:noProof/>
                <w:webHidden/>
              </w:rPr>
              <w:fldChar w:fldCharType="end"/>
            </w:r>
          </w:hyperlink>
        </w:p>
        <w:p w14:paraId="519F30CC" w14:textId="10B7574D" w:rsidR="00FE7877" w:rsidRDefault="00000000">
          <w:pPr>
            <w:pStyle w:val="INNH1"/>
            <w:rPr>
              <w:rFonts w:eastAsiaTheme="minorEastAsia"/>
              <w:b w:val="0"/>
              <w:noProof/>
              <w:sz w:val="22"/>
              <w:lang w:eastAsia="nb-NO"/>
            </w:rPr>
          </w:pPr>
          <w:hyperlink w:anchor="_Toc103864261"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13</w:t>
            </w:r>
            <w:r w:rsidR="00FE7877">
              <w:rPr>
                <w:rFonts w:eastAsiaTheme="minorEastAsia"/>
                <w:b w:val="0"/>
                <w:noProof/>
                <w:sz w:val="22"/>
                <w:lang w:eastAsia="nb-NO"/>
              </w:rPr>
              <w:tab/>
            </w:r>
            <w:r w:rsidR="00FE7877" w:rsidRPr="00C61D89">
              <w:rPr>
                <w:rStyle w:val="Hyperkobling"/>
                <w:rFonts w:ascii="Times New Roman" w:hAnsi="Times New Roman" w:cs="Times New Roman"/>
                <w:noProof/>
              </w:rPr>
              <w:t>Kunst, kultur og kreativitet</w:t>
            </w:r>
            <w:r w:rsidR="00FE7877">
              <w:rPr>
                <w:noProof/>
                <w:webHidden/>
              </w:rPr>
              <w:tab/>
            </w:r>
            <w:r w:rsidR="00FE7877">
              <w:rPr>
                <w:noProof/>
                <w:webHidden/>
              </w:rPr>
              <w:fldChar w:fldCharType="begin"/>
            </w:r>
            <w:r w:rsidR="00FE7877">
              <w:rPr>
                <w:noProof/>
                <w:webHidden/>
              </w:rPr>
              <w:instrText xml:space="preserve"> PAGEREF _Toc103864261 \h </w:instrText>
            </w:r>
            <w:r w:rsidR="00FE7877">
              <w:rPr>
                <w:noProof/>
                <w:webHidden/>
              </w:rPr>
            </w:r>
            <w:r w:rsidR="00FE7877">
              <w:rPr>
                <w:noProof/>
                <w:webHidden/>
              </w:rPr>
              <w:fldChar w:fldCharType="separate"/>
            </w:r>
            <w:r w:rsidR="00FF15F5">
              <w:rPr>
                <w:noProof/>
                <w:webHidden/>
              </w:rPr>
              <w:t>8</w:t>
            </w:r>
            <w:r w:rsidR="00FE7877">
              <w:rPr>
                <w:noProof/>
                <w:webHidden/>
              </w:rPr>
              <w:fldChar w:fldCharType="end"/>
            </w:r>
          </w:hyperlink>
        </w:p>
        <w:p w14:paraId="631FD547" w14:textId="723F4465" w:rsidR="00FE7877" w:rsidRDefault="00000000">
          <w:pPr>
            <w:pStyle w:val="INNH1"/>
            <w:rPr>
              <w:rFonts w:eastAsiaTheme="minorEastAsia"/>
              <w:b w:val="0"/>
              <w:noProof/>
              <w:sz w:val="22"/>
              <w:lang w:eastAsia="nb-NO"/>
            </w:rPr>
          </w:pPr>
          <w:hyperlink w:anchor="_Toc103864262"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14</w:t>
            </w:r>
            <w:r w:rsidR="00FE7877">
              <w:rPr>
                <w:rFonts w:eastAsiaTheme="minorEastAsia"/>
                <w:b w:val="0"/>
                <w:noProof/>
                <w:sz w:val="22"/>
                <w:lang w:eastAsia="nb-NO"/>
              </w:rPr>
              <w:tab/>
            </w:r>
            <w:r w:rsidR="00FE7877" w:rsidRPr="00C61D89">
              <w:rPr>
                <w:rStyle w:val="Hyperkobling"/>
                <w:rFonts w:ascii="Times New Roman" w:hAnsi="Times New Roman" w:cs="Times New Roman"/>
                <w:noProof/>
              </w:rPr>
              <w:t>Bærekraftig utvikling</w:t>
            </w:r>
            <w:r w:rsidR="00FE7877">
              <w:rPr>
                <w:noProof/>
                <w:webHidden/>
              </w:rPr>
              <w:tab/>
            </w:r>
            <w:r w:rsidR="00FE7877">
              <w:rPr>
                <w:noProof/>
                <w:webHidden/>
              </w:rPr>
              <w:fldChar w:fldCharType="begin"/>
            </w:r>
            <w:r w:rsidR="00FE7877">
              <w:rPr>
                <w:noProof/>
                <w:webHidden/>
              </w:rPr>
              <w:instrText xml:space="preserve"> PAGEREF _Toc103864262 \h </w:instrText>
            </w:r>
            <w:r w:rsidR="00FE7877">
              <w:rPr>
                <w:noProof/>
                <w:webHidden/>
              </w:rPr>
            </w:r>
            <w:r w:rsidR="00FE7877">
              <w:rPr>
                <w:noProof/>
                <w:webHidden/>
              </w:rPr>
              <w:fldChar w:fldCharType="separate"/>
            </w:r>
            <w:r w:rsidR="00FF15F5">
              <w:rPr>
                <w:noProof/>
                <w:webHidden/>
              </w:rPr>
              <w:t>9</w:t>
            </w:r>
            <w:r w:rsidR="00FE7877">
              <w:rPr>
                <w:noProof/>
                <w:webHidden/>
              </w:rPr>
              <w:fldChar w:fldCharType="end"/>
            </w:r>
          </w:hyperlink>
        </w:p>
        <w:p w14:paraId="5745F675" w14:textId="45039025" w:rsidR="00FE7877" w:rsidRDefault="00000000">
          <w:pPr>
            <w:pStyle w:val="INNH1"/>
            <w:rPr>
              <w:rFonts w:eastAsiaTheme="minorEastAsia"/>
              <w:b w:val="0"/>
              <w:noProof/>
              <w:sz w:val="22"/>
              <w:lang w:eastAsia="nb-NO"/>
            </w:rPr>
          </w:pPr>
          <w:hyperlink w:anchor="_Toc103864263"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15</w:t>
            </w:r>
            <w:r w:rsidR="00FE7877">
              <w:rPr>
                <w:rFonts w:eastAsiaTheme="minorEastAsia"/>
                <w:b w:val="0"/>
                <w:noProof/>
                <w:sz w:val="22"/>
                <w:lang w:eastAsia="nb-NO"/>
              </w:rPr>
              <w:tab/>
            </w:r>
            <w:r w:rsidR="00FE7877" w:rsidRPr="00C61D89">
              <w:rPr>
                <w:rStyle w:val="Hyperkobling"/>
                <w:rFonts w:ascii="Times New Roman" w:hAnsi="Times New Roman" w:cs="Times New Roman"/>
                <w:noProof/>
              </w:rPr>
              <w:t>Planlegging, vurdering og dokumentasjon</w:t>
            </w:r>
            <w:r w:rsidR="00FE7877">
              <w:rPr>
                <w:noProof/>
                <w:webHidden/>
              </w:rPr>
              <w:tab/>
            </w:r>
            <w:r w:rsidR="00FE7877">
              <w:rPr>
                <w:noProof/>
                <w:webHidden/>
              </w:rPr>
              <w:fldChar w:fldCharType="begin"/>
            </w:r>
            <w:r w:rsidR="00FE7877">
              <w:rPr>
                <w:noProof/>
                <w:webHidden/>
              </w:rPr>
              <w:instrText xml:space="preserve"> PAGEREF _Toc103864263 \h </w:instrText>
            </w:r>
            <w:r w:rsidR="00FE7877">
              <w:rPr>
                <w:noProof/>
                <w:webHidden/>
              </w:rPr>
            </w:r>
            <w:r w:rsidR="00FE7877">
              <w:rPr>
                <w:noProof/>
                <w:webHidden/>
              </w:rPr>
              <w:fldChar w:fldCharType="separate"/>
            </w:r>
            <w:r w:rsidR="00FF15F5">
              <w:rPr>
                <w:noProof/>
                <w:webHidden/>
              </w:rPr>
              <w:t>9</w:t>
            </w:r>
            <w:r w:rsidR="00FE7877">
              <w:rPr>
                <w:noProof/>
                <w:webHidden/>
              </w:rPr>
              <w:fldChar w:fldCharType="end"/>
            </w:r>
          </w:hyperlink>
        </w:p>
        <w:p w14:paraId="320CD566" w14:textId="6C6A9084" w:rsidR="00FE7877" w:rsidRDefault="00000000">
          <w:pPr>
            <w:pStyle w:val="INNH1"/>
            <w:rPr>
              <w:rFonts w:eastAsiaTheme="minorEastAsia"/>
              <w:b w:val="0"/>
              <w:noProof/>
              <w:sz w:val="22"/>
              <w:lang w:eastAsia="nb-NO"/>
            </w:rPr>
          </w:pPr>
          <w:hyperlink w:anchor="_Toc103864264" w:history="1">
            <w:r w:rsidR="00FE7877" w:rsidRPr="00C61D89">
              <w:rPr>
                <w:rStyle w:val="Hyperkobling"/>
                <w:rFonts w:ascii="Times New Roman" w:hAnsi="Times New Roman" w:cs="Times New Roman"/>
                <w:noProof/>
                <w14:scene3d>
                  <w14:camera w14:prst="orthographicFront"/>
                  <w14:lightRig w14:rig="threePt" w14:dir="t">
                    <w14:rot w14:lat="0" w14:lon="0" w14:rev="0"/>
                  </w14:lightRig>
                </w14:scene3d>
              </w:rPr>
              <w:t>16</w:t>
            </w:r>
            <w:r w:rsidR="00FE7877">
              <w:rPr>
                <w:rFonts w:eastAsiaTheme="minorEastAsia"/>
                <w:b w:val="0"/>
                <w:noProof/>
                <w:sz w:val="22"/>
                <w:lang w:eastAsia="nb-NO"/>
              </w:rPr>
              <w:tab/>
            </w:r>
            <w:r w:rsidR="00FE7877" w:rsidRPr="00C61D89">
              <w:rPr>
                <w:rStyle w:val="Hyperkobling"/>
                <w:rFonts w:ascii="Times New Roman" w:hAnsi="Times New Roman" w:cs="Times New Roman"/>
                <w:noProof/>
              </w:rPr>
              <w:t>Kalender</w:t>
            </w:r>
            <w:r w:rsidR="00FE7877">
              <w:rPr>
                <w:noProof/>
                <w:webHidden/>
              </w:rPr>
              <w:tab/>
            </w:r>
            <w:r w:rsidR="00FE7877">
              <w:rPr>
                <w:noProof/>
                <w:webHidden/>
              </w:rPr>
              <w:fldChar w:fldCharType="begin"/>
            </w:r>
            <w:r w:rsidR="00FE7877">
              <w:rPr>
                <w:noProof/>
                <w:webHidden/>
              </w:rPr>
              <w:instrText xml:space="preserve"> PAGEREF _Toc103864264 \h </w:instrText>
            </w:r>
            <w:r w:rsidR="00FE7877">
              <w:rPr>
                <w:noProof/>
                <w:webHidden/>
              </w:rPr>
            </w:r>
            <w:r w:rsidR="00FE7877">
              <w:rPr>
                <w:noProof/>
                <w:webHidden/>
              </w:rPr>
              <w:fldChar w:fldCharType="separate"/>
            </w:r>
            <w:r w:rsidR="00FF15F5">
              <w:rPr>
                <w:noProof/>
                <w:webHidden/>
              </w:rPr>
              <w:t>1</w:t>
            </w:r>
            <w:r w:rsidR="00FE7877">
              <w:rPr>
                <w:noProof/>
                <w:webHidden/>
              </w:rPr>
              <w:fldChar w:fldCharType="end"/>
            </w:r>
          </w:hyperlink>
        </w:p>
        <w:p w14:paraId="7C32BE85" w14:textId="31637D4D" w:rsidR="00492FDD" w:rsidRPr="00CB3678" w:rsidRDefault="00492FDD">
          <w:pPr>
            <w:rPr>
              <w:rFonts w:ascii="Times New Roman" w:hAnsi="Times New Roman" w:cs="Times New Roman"/>
              <w:b/>
              <w:bCs/>
            </w:rPr>
          </w:pPr>
          <w:r w:rsidRPr="00CB3678">
            <w:rPr>
              <w:rFonts w:ascii="Times New Roman" w:hAnsi="Times New Roman" w:cs="Times New Roman"/>
              <w:b/>
              <w:bCs/>
            </w:rPr>
            <w:fldChar w:fldCharType="end"/>
          </w:r>
        </w:p>
      </w:sdtContent>
    </w:sdt>
    <w:p w14:paraId="28279485" w14:textId="39F750A0" w:rsidR="0044619F" w:rsidRPr="00CB3678" w:rsidRDefault="00B27B2A">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7C9A96B4" wp14:editId="5194610A">
            <wp:extent cx="1882140" cy="1411708"/>
            <wp:effectExtent l="0" t="0" r="3810" b="0"/>
            <wp:docPr id="14" name="Bilde 14" descr="Et bilde som inneholder utendørs, grunn, konstruksjon,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utendørs, grunn, konstruksjon, lekeplas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361" cy="1440376"/>
                    </a:xfrm>
                    <a:prstGeom prst="rect">
                      <a:avLst/>
                    </a:prstGeom>
                  </pic:spPr>
                </pic:pic>
              </a:graphicData>
            </a:graphic>
          </wp:inline>
        </w:drawing>
      </w:r>
      <w:r>
        <w:rPr>
          <w:rFonts w:ascii="Times New Roman" w:hAnsi="Times New Roman" w:cs="Times New Roman"/>
          <w:b/>
          <w:bCs/>
        </w:rPr>
        <w:t xml:space="preserve">  </w:t>
      </w:r>
      <w:r w:rsidR="00E67561">
        <w:rPr>
          <w:rFonts w:ascii="Times New Roman" w:hAnsi="Times New Roman" w:cs="Times New Roman"/>
          <w:b/>
          <w:bCs/>
        </w:rPr>
        <w:t xml:space="preserve"> </w:t>
      </w:r>
      <w:r w:rsidR="00E67561">
        <w:rPr>
          <w:rFonts w:ascii="Times New Roman" w:hAnsi="Times New Roman" w:cs="Times New Roman"/>
          <w:b/>
          <w:bCs/>
          <w:noProof/>
        </w:rPr>
        <w:drawing>
          <wp:inline distT="0" distB="0" distL="0" distR="0" wp14:anchorId="3F398BB4" wp14:editId="79EBAAA6">
            <wp:extent cx="1866900" cy="1400275"/>
            <wp:effectExtent l="0" t="0" r="0" b="9525"/>
            <wp:docPr id="5" name="Bilde 5" descr="Et bilde som inneholder gress,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tre, ut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705" cy="1418130"/>
                    </a:xfrm>
                    <a:prstGeom prst="rect">
                      <a:avLst/>
                    </a:prstGeom>
                  </pic:spPr>
                </pic:pic>
              </a:graphicData>
            </a:graphic>
          </wp:inline>
        </w:drawing>
      </w:r>
      <w:r w:rsidR="00E67561">
        <w:rPr>
          <w:rFonts w:ascii="Times New Roman" w:hAnsi="Times New Roman" w:cs="Times New Roman"/>
          <w:b/>
          <w:bCs/>
        </w:rPr>
        <w:t xml:space="preserve">   </w:t>
      </w:r>
      <w:r w:rsidR="00E67561">
        <w:rPr>
          <w:rFonts w:ascii="Times New Roman" w:hAnsi="Times New Roman" w:cs="Times New Roman"/>
          <w:b/>
          <w:bCs/>
          <w:noProof/>
        </w:rPr>
        <w:drawing>
          <wp:inline distT="0" distB="0" distL="0" distR="0" wp14:anchorId="18FB53D2" wp14:editId="495160AB">
            <wp:extent cx="1905000" cy="1428852"/>
            <wp:effectExtent l="0" t="0" r="0" b="0"/>
            <wp:docPr id="4" name="Bilde 4" descr="Et bilde som inneholder tre, utendørs, person,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re, utendørs, person, ung&#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4725" cy="1451148"/>
                    </a:xfrm>
                    <a:prstGeom prst="rect">
                      <a:avLst/>
                    </a:prstGeom>
                  </pic:spPr>
                </pic:pic>
              </a:graphicData>
            </a:graphic>
          </wp:inline>
        </w:drawing>
      </w:r>
    </w:p>
    <w:p w14:paraId="1274C780" w14:textId="77777777" w:rsidR="00D771CB" w:rsidRPr="00CB3678" w:rsidRDefault="00492FDD" w:rsidP="00492FDD">
      <w:pPr>
        <w:pStyle w:val="Overskrift1"/>
        <w:rPr>
          <w:rFonts w:ascii="Times New Roman" w:hAnsi="Times New Roman" w:cs="Times New Roman"/>
        </w:rPr>
      </w:pPr>
      <w:bookmarkStart w:id="0" w:name="_Toc103864249"/>
      <w:r w:rsidRPr="00CB3678">
        <w:rPr>
          <w:rFonts w:ascii="Times New Roman" w:hAnsi="Times New Roman" w:cs="Times New Roman"/>
        </w:rPr>
        <w:t>Om årsplanen og kommunens mål for barnehagene</w:t>
      </w:r>
      <w:bookmarkEnd w:id="0"/>
    </w:p>
    <w:p w14:paraId="25164421" w14:textId="77777777" w:rsidR="00492FDD" w:rsidRPr="00CB3678" w:rsidRDefault="00492FDD" w:rsidP="00492FDD">
      <w:pPr>
        <w:rPr>
          <w:rFonts w:ascii="Times New Roman" w:hAnsi="Times New Roman" w:cs="Times New Roman"/>
        </w:rPr>
      </w:pPr>
      <w:r w:rsidRPr="00CB3678">
        <w:rPr>
          <w:rFonts w:ascii="Times New Roman" w:hAnsi="Times New Roman" w:cs="Times New Roman"/>
        </w:rPr>
        <w:t>Barnehagen skal ivareta barnas behov for omsorg og lek samt fremme læring og danning. Barnehagens innhold skal være allsidig, variert og tilpasset det enkelte barn og barnegruppen. Barnets beste skal alltid være et overordnet mål.</w:t>
      </w:r>
    </w:p>
    <w:p w14:paraId="62407C87" w14:textId="77777777" w:rsidR="00492FDD" w:rsidRPr="00CB3678" w:rsidRDefault="00492FDD" w:rsidP="00492FDD">
      <w:pPr>
        <w:rPr>
          <w:rFonts w:ascii="Times New Roman" w:hAnsi="Times New Roman" w:cs="Times New Roman"/>
        </w:rPr>
      </w:pPr>
      <w:r w:rsidRPr="00CB3678">
        <w:rPr>
          <w:rFonts w:ascii="Times New Roman" w:hAnsi="Times New Roman" w:cs="Times New Roman"/>
        </w:rP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14:paraId="5EF63F60" w14:textId="77777777" w:rsidR="0075749E" w:rsidRPr="00CB3678" w:rsidRDefault="00492FDD" w:rsidP="0075749E">
      <w:pPr>
        <w:pStyle w:val="punktliste-ml"/>
        <w:rPr>
          <w:rFonts w:ascii="Times New Roman" w:hAnsi="Times New Roman" w:cs="Times New Roman"/>
        </w:rPr>
      </w:pPr>
      <w:bookmarkStart w:id="1" w:name="_Toc24544445"/>
      <w:r w:rsidRPr="00CB3678">
        <w:rPr>
          <w:rFonts w:ascii="Times New Roman" w:hAnsi="Times New Roman" w:cs="Times New Roman"/>
        </w:rPr>
        <w:t xml:space="preserve">Barnehagebarn </w:t>
      </w:r>
      <w:r w:rsidR="0075749E" w:rsidRPr="00CB3678">
        <w:rPr>
          <w:rFonts w:ascii="Times New Roman" w:hAnsi="Times New Roman" w:cs="Times New Roman"/>
        </w:rPr>
        <w:t>skal ha et trygt og inkluderende oppvekst- og læringsmiljø som fremmer helse, trivsel og læring, og som er fritt for mobbing, vold og overgrep.</w:t>
      </w:r>
    </w:p>
    <w:p w14:paraId="27EA3B24" w14:textId="77777777" w:rsidR="00492FDD" w:rsidRPr="00CB3678" w:rsidRDefault="00492FDD" w:rsidP="0075749E">
      <w:pPr>
        <w:pStyle w:val="punktliste-ml"/>
        <w:rPr>
          <w:rFonts w:ascii="Times New Roman" w:hAnsi="Times New Roman" w:cs="Times New Roman"/>
        </w:rPr>
      </w:pPr>
      <w:r w:rsidRPr="00CB3678">
        <w:rPr>
          <w:rFonts w:ascii="Times New Roman" w:hAnsi="Times New Roman" w:cs="Times New Roman"/>
        </w:rPr>
        <w:t xml:space="preserve">Barnehagebarn </w:t>
      </w:r>
      <w:r w:rsidR="0075749E" w:rsidRPr="00CB3678">
        <w:rPr>
          <w:rFonts w:ascii="Times New Roman" w:hAnsi="Times New Roman" w:cs="Times New Roman"/>
        </w:rPr>
        <w:t>skal møte medarbeidere med høy kompetanse og tid til å følge opp den enkelte</w:t>
      </w:r>
      <w:r w:rsidRPr="00CB3678">
        <w:rPr>
          <w:rFonts w:ascii="Times New Roman" w:hAnsi="Times New Roman" w:cs="Times New Roman"/>
        </w:rPr>
        <w:t>.</w:t>
      </w:r>
    </w:p>
    <w:p w14:paraId="5FEB91D1" w14:textId="77777777" w:rsidR="0075749E" w:rsidRPr="00CB3678" w:rsidRDefault="0075749E" w:rsidP="0075749E">
      <w:pPr>
        <w:pStyle w:val="punktliste-ml"/>
        <w:rPr>
          <w:rFonts w:ascii="Times New Roman" w:hAnsi="Times New Roman" w:cs="Times New Roman"/>
        </w:rPr>
      </w:pPr>
      <w:r w:rsidRPr="00CB3678">
        <w:rPr>
          <w:rFonts w:ascii="Times New Roman" w:hAnsi="Times New Roman" w:cs="Times New Roman"/>
        </w:rPr>
        <w:t>Barnehagebarn skal få et pedagogisk tilbud som støtter det enkelte barns lek, utvikling og læring.</w:t>
      </w:r>
    </w:p>
    <w:p w14:paraId="6B45F28A" w14:textId="77777777" w:rsidR="0075749E" w:rsidRPr="00CB3678" w:rsidRDefault="0075749E" w:rsidP="0075749E">
      <w:pPr>
        <w:pStyle w:val="punktliste-ml"/>
        <w:rPr>
          <w:rFonts w:ascii="Times New Roman" w:hAnsi="Times New Roman" w:cs="Times New Roman"/>
        </w:rPr>
      </w:pPr>
      <w:r w:rsidRPr="00CB3678">
        <w:rPr>
          <w:rFonts w:ascii="Times New Roman" w:hAnsi="Times New Roman" w:cs="Times New Roman"/>
        </w:rPr>
        <w:t>Barnehagebarn skal utvikle gode språklige og sosiale ferdigheter gjennom lek i trygge omgivelser.</w:t>
      </w:r>
    </w:p>
    <w:p w14:paraId="75767C62" w14:textId="77777777" w:rsidR="00377518" w:rsidRPr="00CB3678" w:rsidRDefault="00377518" w:rsidP="00377518">
      <w:pPr>
        <w:pStyle w:val="punktliste-ml"/>
        <w:numPr>
          <w:ilvl w:val="0"/>
          <w:numId w:val="0"/>
        </w:numPr>
        <w:ind w:left="431"/>
        <w:rPr>
          <w:rFonts w:ascii="Times New Roman" w:hAnsi="Times New Roman" w:cs="Times New Roman"/>
        </w:rPr>
      </w:pPr>
    </w:p>
    <w:p w14:paraId="5D8EBD4D" w14:textId="093514B9" w:rsidR="00492FDD" w:rsidRPr="00CB3678" w:rsidRDefault="00492FDD" w:rsidP="00492FDD">
      <w:pPr>
        <w:pStyle w:val="Overskrift1"/>
        <w:rPr>
          <w:rFonts w:ascii="Times New Roman" w:hAnsi="Times New Roman" w:cs="Times New Roman"/>
        </w:rPr>
      </w:pPr>
      <w:bookmarkStart w:id="2" w:name="_Toc103864250"/>
      <w:r w:rsidRPr="00CB3678">
        <w:rPr>
          <w:rFonts w:ascii="Times New Roman" w:hAnsi="Times New Roman" w:cs="Times New Roman"/>
        </w:rPr>
        <w:t>Om barnehagen</w:t>
      </w:r>
      <w:bookmarkEnd w:id="2"/>
    </w:p>
    <w:p w14:paraId="7DEAA37A" w14:textId="69A8F4DB" w:rsidR="004324C8" w:rsidRPr="00CB3678" w:rsidRDefault="00434BBC" w:rsidP="00434BBC">
      <w:pPr>
        <w:rPr>
          <w:rFonts w:ascii="Times New Roman" w:hAnsi="Times New Roman" w:cs="Times New Roman"/>
          <w:highlight w:val="white"/>
        </w:rPr>
      </w:pPr>
      <w:r w:rsidRPr="00CB3678">
        <w:rPr>
          <w:rFonts w:ascii="Times New Roman" w:hAnsi="Times New Roman" w:cs="Times New Roman"/>
          <w:highlight w:val="white"/>
        </w:rPr>
        <w:t>Christinedal kunst- og kulturbarnehage er en privat barnehage som åpnet i 200</w:t>
      </w:r>
      <w:r w:rsidR="00F65B8C">
        <w:rPr>
          <w:rFonts w:ascii="Times New Roman" w:hAnsi="Times New Roman" w:cs="Times New Roman"/>
          <w:highlight w:val="white"/>
        </w:rPr>
        <w:t xml:space="preserve">9. Barnehagen </w:t>
      </w:r>
      <w:r w:rsidRPr="00CB3678">
        <w:rPr>
          <w:rFonts w:ascii="Times New Roman" w:hAnsi="Times New Roman" w:cs="Times New Roman"/>
          <w:highlight w:val="white"/>
        </w:rPr>
        <w:t>finner sted i Harry Fetts vei 10 på Bryn</w:t>
      </w:r>
      <w:r w:rsidR="00F65B8C">
        <w:rPr>
          <w:rFonts w:ascii="Times New Roman" w:hAnsi="Times New Roman" w:cs="Times New Roman"/>
          <w:highlight w:val="white"/>
        </w:rPr>
        <w:t>, omkranset av</w:t>
      </w:r>
      <w:r w:rsidR="000F642D">
        <w:rPr>
          <w:rFonts w:ascii="Times New Roman" w:hAnsi="Times New Roman" w:cs="Times New Roman"/>
          <w:highlight w:val="white"/>
        </w:rPr>
        <w:t xml:space="preserve"> en stor eplehage og flott natur</w:t>
      </w:r>
      <w:r w:rsidRPr="00CB3678">
        <w:rPr>
          <w:rFonts w:ascii="Times New Roman" w:hAnsi="Times New Roman" w:cs="Times New Roman"/>
          <w:highlight w:val="white"/>
        </w:rPr>
        <w:t xml:space="preserve">. Barnehagen har </w:t>
      </w:r>
      <w:r w:rsidR="004324C8" w:rsidRPr="00CB3678">
        <w:rPr>
          <w:rFonts w:ascii="Times New Roman" w:hAnsi="Times New Roman" w:cs="Times New Roman"/>
          <w:highlight w:val="white"/>
        </w:rPr>
        <w:t xml:space="preserve">totalt </w:t>
      </w:r>
      <w:r w:rsidRPr="00CB3678">
        <w:rPr>
          <w:rFonts w:ascii="Times New Roman" w:hAnsi="Times New Roman" w:cs="Times New Roman"/>
          <w:highlight w:val="white"/>
        </w:rPr>
        <w:t>60 barn, fordelt på 3 aldersinndelte avdelinger</w:t>
      </w:r>
      <w:r w:rsidR="004324C8" w:rsidRPr="00CB3678">
        <w:rPr>
          <w:rFonts w:ascii="Times New Roman" w:hAnsi="Times New Roman" w:cs="Times New Roman"/>
          <w:highlight w:val="white"/>
        </w:rPr>
        <w:t xml:space="preserve">: Moloen 3 – 6 år, Kastanjetreet </w:t>
      </w:r>
      <w:r w:rsidR="00CB12F1" w:rsidRPr="00CB3678">
        <w:rPr>
          <w:rFonts w:ascii="Times New Roman" w:hAnsi="Times New Roman" w:cs="Times New Roman"/>
          <w:highlight w:val="white"/>
        </w:rPr>
        <w:t>2 – 3 år og Måneskinn 1 – 2 år.</w:t>
      </w:r>
    </w:p>
    <w:p w14:paraId="1BB33A62" w14:textId="711442A6" w:rsidR="00434BBC" w:rsidRPr="00CB3678" w:rsidRDefault="00434BBC" w:rsidP="00434BBC">
      <w:pPr>
        <w:rPr>
          <w:rFonts w:ascii="Times New Roman" w:hAnsi="Times New Roman" w:cs="Times New Roman"/>
          <w:b/>
        </w:rPr>
      </w:pPr>
      <w:r w:rsidRPr="00CB3678">
        <w:rPr>
          <w:rFonts w:ascii="Times New Roman" w:hAnsi="Times New Roman" w:cs="Times New Roman"/>
          <w:highlight w:val="white"/>
        </w:rPr>
        <w:t xml:space="preserve">Vi holder til i huset til </w:t>
      </w:r>
      <w:r w:rsidR="00CB12F1" w:rsidRPr="00CB3678">
        <w:rPr>
          <w:rFonts w:ascii="Times New Roman" w:hAnsi="Times New Roman" w:cs="Times New Roman"/>
          <w:highlight w:val="white"/>
        </w:rPr>
        <w:t xml:space="preserve">den </w:t>
      </w:r>
      <w:r w:rsidRPr="00CB3678">
        <w:rPr>
          <w:rFonts w:ascii="Times New Roman" w:hAnsi="Times New Roman" w:cs="Times New Roman"/>
          <w:highlight w:val="white"/>
        </w:rPr>
        <w:t>tidligere riksantikvar</w:t>
      </w:r>
      <w:r w:rsidR="001632E5" w:rsidRPr="00CB3678">
        <w:rPr>
          <w:rFonts w:ascii="Times New Roman" w:hAnsi="Times New Roman" w:cs="Times New Roman"/>
          <w:highlight w:val="white"/>
        </w:rPr>
        <w:t>en</w:t>
      </w:r>
      <w:r w:rsidRPr="00CB3678">
        <w:rPr>
          <w:rFonts w:ascii="Times New Roman" w:hAnsi="Times New Roman" w:cs="Times New Roman"/>
          <w:highlight w:val="white"/>
        </w:rPr>
        <w:t xml:space="preserve"> Harry Fett, og hver avdeling er oppkalt etter kunst som en gang har funnet sted i huset. Christinedal er fredet, og selve bygget byr på mange varierte kunstuttrykk i seg selv, fra arkitektur til kunst i tak og på vegger. Barnehagens inne- og uteområder gir gode muligheter for barns lek og utvikling.</w:t>
      </w:r>
      <w:r w:rsidR="00DB5792" w:rsidRPr="00CB3678">
        <w:rPr>
          <w:rFonts w:ascii="Times New Roman" w:hAnsi="Times New Roman" w:cs="Times New Roman"/>
          <w:b/>
        </w:rPr>
        <w:t xml:space="preserve"> </w:t>
      </w:r>
      <w:r w:rsidRPr="00CB3678">
        <w:rPr>
          <w:rFonts w:ascii="Times New Roman" w:hAnsi="Times New Roman" w:cs="Times New Roman"/>
          <w:highlight w:val="white"/>
        </w:rPr>
        <w:t>Christinedal ligger tett til Østensjøvannet og skogen rundt, som ofte benyttes til turer og utforskning. Barnehagen ligger også i nærhet av både T-bane og buss, noe som gir oss lett tilgang til kulturelle plasser.</w:t>
      </w:r>
    </w:p>
    <w:p w14:paraId="45D378E6" w14:textId="68013C60" w:rsidR="00434BBC" w:rsidRPr="00CB3678" w:rsidRDefault="00434BBC" w:rsidP="00434BBC">
      <w:pPr>
        <w:rPr>
          <w:rFonts w:ascii="Times New Roman" w:hAnsi="Times New Roman" w:cs="Times New Roman"/>
        </w:rPr>
      </w:pPr>
      <w:r w:rsidRPr="00CB3678">
        <w:rPr>
          <w:rFonts w:ascii="Times New Roman" w:hAnsi="Times New Roman" w:cs="Times New Roman"/>
        </w:rPr>
        <w:t>Barnehagens satsingsområder</w:t>
      </w:r>
      <w:r w:rsidR="00FE1BFC" w:rsidRPr="00CB3678">
        <w:rPr>
          <w:rFonts w:ascii="Times New Roman" w:hAnsi="Times New Roman" w:cs="Times New Roman"/>
        </w:rPr>
        <w:t xml:space="preserve"> er</w:t>
      </w:r>
      <w:r w:rsidRPr="00CB3678">
        <w:rPr>
          <w:rFonts w:ascii="Times New Roman" w:hAnsi="Times New Roman" w:cs="Times New Roman"/>
        </w:rPr>
        <w:t xml:space="preserve"> kunst, kultur og kreativitet og vi bruker prosjektarbeid som metode.</w:t>
      </w:r>
    </w:p>
    <w:p w14:paraId="652E991A" w14:textId="77777777" w:rsidR="00351365" w:rsidRPr="00CB3678" w:rsidRDefault="00351365" w:rsidP="00351365">
      <w:pPr>
        <w:rPr>
          <w:rFonts w:ascii="Times New Roman" w:hAnsi="Times New Roman" w:cs="Times New Roman"/>
          <w:i/>
        </w:rPr>
      </w:pPr>
      <w:r w:rsidRPr="00CB3678">
        <w:rPr>
          <w:rFonts w:ascii="Times New Roman" w:hAnsi="Times New Roman" w:cs="Times New Roman"/>
          <w:b/>
        </w:rPr>
        <w:t>Christinedals visjon: “</w:t>
      </w:r>
      <w:r w:rsidRPr="00CB3678">
        <w:rPr>
          <w:rFonts w:ascii="Times New Roman" w:hAnsi="Times New Roman" w:cs="Times New Roman"/>
          <w:b/>
          <w:i/>
        </w:rPr>
        <w:t>kreative prosesser fremmer mestring og sosiale ferdigheter”</w:t>
      </w:r>
      <w:r w:rsidRPr="00CB3678">
        <w:rPr>
          <w:rFonts w:ascii="Times New Roman" w:hAnsi="Times New Roman" w:cs="Times New Roman"/>
          <w:i/>
        </w:rPr>
        <w:t>.</w:t>
      </w:r>
    </w:p>
    <w:p w14:paraId="606D99E7" w14:textId="2EF40D2C" w:rsidR="00DC0F4D" w:rsidRDefault="00351365" w:rsidP="00C35974">
      <w:pPr>
        <w:spacing w:before="240" w:after="240"/>
        <w:rPr>
          <w:rFonts w:ascii="Times New Roman" w:hAnsi="Times New Roman" w:cs="Times New Roman"/>
        </w:rPr>
      </w:pPr>
      <w:r w:rsidRPr="00CB3678">
        <w:rPr>
          <w:rFonts w:ascii="Times New Roman" w:hAnsi="Times New Roman" w:cs="Times New Roman"/>
        </w:rPr>
        <w:t xml:space="preserve">Vi er en barnehage med et særlig formål, som er kunst og kultur. Vi mener at det er i de kreative prosessene at barna opplever mestring og at de tilegner seg sosiale ferdigheter gjennom fellesskap og demokrati. </w:t>
      </w:r>
      <w:r w:rsidR="00947DF2">
        <w:rPr>
          <w:rFonts w:ascii="Times New Roman" w:hAnsi="Times New Roman" w:cs="Times New Roman"/>
        </w:rPr>
        <w:t xml:space="preserve">Vi mener at det </w:t>
      </w:r>
      <w:r w:rsidR="0007620C">
        <w:rPr>
          <w:rFonts w:ascii="Times New Roman" w:hAnsi="Times New Roman" w:cs="Times New Roman"/>
        </w:rPr>
        <w:t xml:space="preserve">er opplevelsene </w:t>
      </w:r>
      <w:r w:rsidR="00272D96">
        <w:rPr>
          <w:rFonts w:ascii="Times New Roman" w:hAnsi="Times New Roman" w:cs="Times New Roman"/>
        </w:rPr>
        <w:t xml:space="preserve">barna får </w:t>
      </w:r>
      <w:r w:rsidR="008B717D">
        <w:rPr>
          <w:rFonts w:ascii="Times New Roman" w:hAnsi="Times New Roman" w:cs="Times New Roman"/>
        </w:rPr>
        <w:t xml:space="preserve">underveis </w:t>
      </w:r>
      <w:r w:rsidR="0007620C">
        <w:rPr>
          <w:rFonts w:ascii="Times New Roman" w:hAnsi="Times New Roman" w:cs="Times New Roman"/>
        </w:rPr>
        <w:t>i</w:t>
      </w:r>
      <w:r w:rsidR="00947DF2">
        <w:rPr>
          <w:rFonts w:ascii="Times New Roman" w:hAnsi="Times New Roman" w:cs="Times New Roman"/>
        </w:rPr>
        <w:t xml:space="preserve"> </w:t>
      </w:r>
      <w:r w:rsidR="0007620C">
        <w:rPr>
          <w:rFonts w:ascii="Times New Roman" w:hAnsi="Times New Roman" w:cs="Times New Roman"/>
        </w:rPr>
        <w:t>prosessene som er må</w:t>
      </w:r>
      <w:r w:rsidR="00272D96">
        <w:rPr>
          <w:rFonts w:ascii="Times New Roman" w:hAnsi="Times New Roman" w:cs="Times New Roman"/>
        </w:rPr>
        <w:t xml:space="preserve">let, ikke det ferdige produktet. </w:t>
      </w:r>
      <w:r w:rsidRPr="00CB3678">
        <w:rPr>
          <w:rFonts w:ascii="Times New Roman" w:hAnsi="Times New Roman" w:cs="Times New Roman"/>
        </w:rPr>
        <w:t xml:space="preserve">Samtidig ønsker vi å gi barna nye inntrykk gjennom varierte typer kunst- og kulturtilbud som byen, samfunnet og barnehagen vår har å by på. Hos oss skal alle barn få erfare og ta del i </w:t>
      </w:r>
      <w:r w:rsidR="00D32970">
        <w:rPr>
          <w:rFonts w:ascii="Times New Roman" w:hAnsi="Times New Roman" w:cs="Times New Roman"/>
        </w:rPr>
        <w:t>varierte</w:t>
      </w:r>
      <w:r w:rsidRPr="00CB3678">
        <w:rPr>
          <w:rFonts w:ascii="Times New Roman" w:hAnsi="Times New Roman" w:cs="Times New Roman"/>
        </w:rPr>
        <w:t xml:space="preserve"> kunst- og kulturuttrykk, og inntrykk. </w:t>
      </w:r>
    </w:p>
    <w:p w14:paraId="6E3783DF" w14:textId="541FBB9F" w:rsidR="00AC75E2" w:rsidRPr="00CB3678" w:rsidRDefault="00C35974" w:rsidP="00C35974">
      <w:pPr>
        <w:spacing w:before="240" w:after="240"/>
        <w:rPr>
          <w:rFonts w:ascii="Times New Roman" w:hAnsi="Times New Roman" w:cs="Times New Roman"/>
        </w:rPr>
      </w:pPr>
      <w:r>
        <w:rPr>
          <w:rFonts w:ascii="Times New Roman" w:hAnsi="Times New Roman" w:cs="Times New Roman"/>
        </w:rPr>
        <w:lastRenderedPageBreak/>
        <w:t xml:space="preserve"> </w:t>
      </w:r>
      <w:r w:rsidR="00E67561">
        <w:rPr>
          <w:rFonts w:ascii="Times New Roman" w:hAnsi="Times New Roman" w:cs="Times New Roman"/>
          <w:noProof/>
        </w:rPr>
        <w:drawing>
          <wp:inline distT="0" distB="0" distL="0" distR="0" wp14:anchorId="0EC721F2" wp14:editId="71A19FA3">
            <wp:extent cx="1685925" cy="1722120"/>
            <wp:effectExtent l="0" t="0" r="9525" b="0"/>
            <wp:docPr id="16" name="Bilde 16" descr="Et bilde som inneholder person, gutt,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gutt, ung&#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925" cy="1722120"/>
                    </a:xfrm>
                    <a:prstGeom prst="rect">
                      <a:avLst/>
                    </a:prstGeom>
                  </pic:spPr>
                </pic:pic>
              </a:graphicData>
            </a:graphic>
          </wp:inline>
        </w:drawing>
      </w:r>
      <w:r w:rsidR="00E6756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14:anchorId="70808414" wp14:editId="4A6108AF">
            <wp:extent cx="2018665" cy="1712184"/>
            <wp:effectExtent l="0" t="0" r="635"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4669" cy="1742722"/>
                    </a:xfrm>
                    <a:prstGeom prst="rect">
                      <a:avLst/>
                    </a:prstGeom>
                  </pic:spPr>
                </pic:pic>
              </a:graphicData>
            </a:graphic>
          </wp:inline>
        </w:drawing>
      </w:r>
      <w:r w:rsidR="00E67561">
        <w:rPr>
          <w:rFonts w:ascii="Times New Roman" w:hAnsi="Times New Roman" w:cs="Times New Roman"/>
        </w:rPr>
        <w:t xml:space="preserve">  </w:t>
      </w:r>
      <w:r>
        <w:rPr>
          <w:rFonts w:ascii="Times New Roman" w:hAnsi="Times New Roman" w:cs="Times New Roman"/>
          <w:noProof/>
        </w:rPr>
        <w:drawing>
          <wp:inline distT="0" distB="0" distL="0" distR="0" wp14:anchorId="3C18DF8B" wp14:editId="4B761157">
            <wp:extent cx="1716405" cy="1734192"/>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3016" cy="1740871"/>
                    </a:xfrm>
                    <a:prstGeom prst="rect">
                      <a:avLst/>
                    </a:prstGeom>
                    <a:noFill/>
                    <a:ln>
                      <a:noFill/>
                    </a:ln>
                  </pic:spPr>
                </pic:pic>
              </a:graphicData>
            </a:graphic>
          </wp:inline>
        </w:drawing>
      </w:r>
    </w:p>
    <w:p w14:paraId="4D08B06A" w14:textId="77777777" w:rsidR="00AC75E2" w:rsidRPr="00CB3678" w:rsidRDefault="00AC75E2" w:rsidP="00AC75E2">
      <w:pPr>
        <w:spacing w:before="240" w:after="0"/>
        <w:rPr>
          <w:rFonts w:ascii="Times New Roman" w:hAnsi="Times New Roman" w:cs="Times New Roman"/>
          <w:b/>
          <w:bCs/>
        </w:rPr>
      </w:pPr>
      <w:r w:rsidRPr="00CB3678">
        <w:rPr>
          <w:rFonts w:ascii="Times New Roman" w:hAnsi="Times New Roman" w:cs="Times New Roman"/>
          <w:b/>
          <w:bCs/>
        </w:rPr>
        <w:t>Prosjektarbeid som metode: barna viser vei.</w:t>
      </w:r>
    </w:p>
    <w:p w14:paraId="68564DE1" w14:textId="1A79C85F" w:rsidR="00AC75E2" w:rsidRPr="00CB3678" w:rsidRDefault="00AC75E2" w:rsidP="00AC75E2">
      <w:pPr>
        <w:spacing w:before="240" w:after="0"/>
        <w:rPr>
          <w:rFonts w:ascii="Times New Roman" w:hAnsi="Times New Roman" w:cs="Times New Roman"/>
        </w:rPr>
      </w:pPr>
      <w:r w:rsidRPr="00CB3678">
        <w:rPr>
          <w:rFonts w:ascii="Times New Roman" w:hAnsi="Times New Roman" w:cs="Times New Roman"/>
        </w:rPr>
        <w:t>I psykisk helsefremmende barnehager ivaretar de ansatte barns rett til medvirkning ved å skape et inkluderende fellesskap hvor barna opplever seg som meningsfulle aktører og bidragsytere. Når vi jobber prosjektbasert har vi erfart at barna føler seg inkludert, det er lystbetont å samarbeide med andre barn samtidig som at de tilegner seg egne erfaringer med å samarbeide i grupper. De får ta del i et demokrati og fellesskap. Metoden er med på å styrke barnets rett til medvirkning i barnehagens pedagogiske planer, innhold og danningsprosess.</w:t>
      </w:r>
    </w:p>
    <w:p w14:paraId="51F698D0" w14:textId="1C880298" w:rsidR="00AC75E2" w:rsidRPr="00CB3678" w:rsidRDefault="00AC75E2" w:rsidP="00AC75E2">
      <w:pPr>
        <w:spacing w:before="240" w:after="0"/>
        <w:rPr>
          <w:rFonts w:ascii="Times New Roman" w:hAnsi="Times New Roman" w:cs="Times New Roman"/>
        </w:rPr>
      </w:pPr>
      <w:r w:rsidRPr="00CB3678">
        <w:rPr>
          <w:rFonts w:ascii="Times New Roman" w:hAnsi="Times New Roman" w:cs="Times New Roman"/>
        </w:rPr>
        <w:t>Metoden bygger på vårt syn på barn som kompetente mennesker med iboende evner og vilje til å lære og undre seg, være kreative og utforskende. Et prosjektarbeid kan dekke alle fagområder og ta i bruk alle sanser, kroppen, språk, musikk, farger og former. I et prosjektarbeid er det prosessen som er selve målet</w:t>
      </w:r>
      <w:r w:rsidR="006B20B2">
        <w:rPr>
          <w:rFonts w:ascii="Times New Roman" w:hAnsi="Times New Roman" w:cs="Times New Roman"/>
        </w:rPr>
        <w:t>,</w:t>
      </w:r>
      <w:r w:rsidRPr="00CB3678">
        <w:rPr>
          <w:rFonts w:ascii="Times New Roman" w:hAnsi="Times New Roman" w:cs="Times New Roman"/>
        </w:rPr>
        <w:t xml:space="preserve"> og ikke et eventuelt resultat. Planlegging og vurderinger skjer underveis og fortløpende. Et prosjekt kan være kortvarig eller strekke seg over lang tid, alt etter hvor barnas engasjement ligger. Vi voksne skal være tilstedeværende, gripe fatt i barnets her-og-nå opplevelser, reflektere og undre oss sammen med barna. Prosjektarbeidet vil avsluttes med en prosjektevaluering og en utstilling som viser prosessene og andre produksjoner.</w:t>
      </w:r>
    </w:p>
    <w:p w14:paraId="7C5148DD" w14:textId="6E454437" w:rsidR="00AC75E2" w:rsidRPr="00CB3678" w:rsidRDefault="007A5EFB" w:rsidP="00AC75E2">
      <w:pPr>
        <w:spacing w:before="240" w:after="0"/>
        <w:rPr>
          <w:rFonts w:ascii="Times New Roman" w:hAnsi="Times New Roman" w:cs="Times New Roman"/>
        </w:rPr>
      </w:pPr>
      <w:r>
        <w:rPr>
          <w:rFonts w:ascii="Times New Roman" w:hAnsi="Times New Roman" w:cs="Times New Roman"/>
        </w:rPr>
        <w:t>Vi ansatte jobber</w:t>
      </w:r>
      <w:r w:rsidR="00AC75E2" w:rsidRPr="00CB3678">
        <w:rPr>
          <w:rFonts w:ascii="Times New Roman" w:hAnsi="Times New Roman" w:cs="Times New Roman"/>
        </w:rPr>
        <w:t xml:space="preserve"> aktivt med pedagogisk dokumentasjon</w:t>
      </w:r>
      <w:r w:rsidR="001F758E">
        <w:rPr>
          <w:rFonts w:ascii="Times New Roman" w:hAnsi="Times New Roman" w:cs="Times New Roman"/>
        </w:rPr>
        <w:t>,</w:t>
      </w:r>
      <w:r w:rsidR="00AC75E2" w:rsidRPr="00CB3678">
        <w:rPr>
          <w:rFonts w:ascii="Times New Roman" w:hAnsi="Times New Roman" w:cs="Times New Roman"/>
        </w:rPr>
        <w:t xml:space="preserve"> som synliggjør fellesskapets opplevelser og erfaringer som grunnlag for videre utvikling av prosessene. Vi bruker MyKid aktivt for å dokumentere med bilder</w:t>
      </w:r>
      <w:r w:rsidR="001F758E">
        <w:rPr>
          <w:rFonts w:ascii="Times New Roman" w:hAnsi="Times New Roman" w:cs="Times New Roman"/>
        </w:rPr>
        <w:t>, videoer</w:t>
      </w:r>
      <w:r w:rsidR="00AC75E2" w:rsidRPr="00CB3678">
        <w:rPr>
          <w:rFonts w:ascii="Times New Roman" w:hAnsi="Times New Roman" w:cs="Times New Roman"/>
        </w:rPr>
        <w:t xml:space="preserve"> og skriver </w:t>
      </w:r>
      <w:r w:rsidR="001F758E">
        <w:rPr>
          <w:rFonts w:ascii="Times New Roman" w:hAnsi="Times New Roman" w:cs="Times New Roman"/>
        </w:rPr>
        <w:t>«</w:t>
      </w:r>
      <w:r w:rsidR="00AC75E2" w:rsidRPr="00CB3678">
        <w:rPr>
          <w:rFonts w:ascii="Times New Roman" w:hAnsi="Times New Roman" w:cs="Times New Roman"/>
        </w:rPr>
        <w:t>dagen i dag</w:t>
      </w:r>
      <w:r w:rsidR="001F758E">
        <w:rPr>
          <w:rFonts w:ascii="Times New Roman" w:hAnsi="Times New Roman" w:cs="Times New Roman"/>
        </w:rPr>
        <w:t>»</w:t>
      </w:r>
      <w:r w:rsidR="00AC75E2" w:rsidRPr="00CB3678">
        <w:rPr>
          <w:rFonts w:ascii="Times New Roman" w:hAnsi="Times New Roman" w:cs="Times New Roman"/>
        </w:rPr>
        <w:t xml:space="preserve"> for å inkludere foreldrene i det vi gjør. Dette er den daglige dokumentasjonen, mens evalueringer og utstilling er en oppsummering.</w:t>
      </w:r>
    </w:p>
    <w:p w14:paraId="2D3F16B1" w14:textId="259D49D3" w:rsidR="00AC75E2" w:rsidRPr="00CB3678" w:rsidRDefault="00AC75E2" w:rsidP="00DB5792">
      <w:pPr>
        <w:spacing w:before="240" w:after="240"/>
        <w:rPr>
          <w:rFonts w:ascii="Times New Roman" w:hAnsi="Times New Roman" w:cs="Times New Roman"/>
        </w:rPr>
      </w:pPr>
      <w:r w:rsidRPr="00CB3678">
        <w:rPr>
          <w:rFonts w:ascii="Times New Roman" w:hAnsi="Times New Roman" w:cs="Times New Roman"/>
        </w:rPr>
        <w:t xml:space="preserve">De siste </w:t>
      </w:r>
      <w:r w:rsidR="00593496">
        <w:rPr>
          <w:rFonts w:ascii="Times New Roman" w:hAnsi="Times New Roman" w:cs="Times New Roman"/>
        </w:rPr>
        <w:t>5</w:t>
      </w:r>
      <w:r w:rsidRPr="00CB3678">
        <w:rPr>
          <w:rFonts w:ascii="Times New Roman" w:hAnsi="Times New Roman" w:cs="Times New Roman"/>
        </w:rPr>
        <w:t xml:space="preserve"> årene har vi brukt prosjektarbeid som metode.</w:t>
      </w:r>
      <w:r w:rsidR="00977991" w:rsidRPr="00CB3678">
        <w:rPr>
          <w:rFonts w:ascii="Times New Roman" w:hAnsi="Times New Roman" w:cs="Times New Roman"/>
        </w:rPr>
        <w:t xml:space="preserve"> </w:t>
      </w:r>
      <w:r w:rsidR="00593496">
        <w:rPr>
          <w:rFonts w:ascii="Times New Roman" w:hAnsi="Times New Roman" w:cs="Times New Roman"/>
        </w:rPr>
        <w:t>I barnehageåret 2022/2023 hadde vi Olafur Eliasson som inspirasjon</w:t>
      </w:r>
      <w:r w:rsidR="00C67871">
        <w:rPr>
          <w:rFonts w:ascii="Times New Roman" w:hAnsi="Times New Roman" w:cs="Times New Roman"/>
        </w:rPr>
        <w:t xml:space="preserve"> til prosjektarbeidet</w:t>
      </w:r>
      <w:r w:rsidR="00977991" w:rsidRPr="00CB3678">
        <w:rPr>
          <w:rFonts w:ascii="Times New Roman" w:hAnsi="Times New Roman" w:cs="Times New Roman"/>
        </w:rPr>
        <w:t xml:space="preserve">. </w:t>
      </w:r>
      <w:r w:rsidR="00BE30E3">
        <w:rPr>
          <w:rFonts w:ascii="Times New Roman" w:hAnsi="Times New Roman" w:cs="Times New Roman"/>
        </w:rPr>
        <w:t>Dette</w:t>
      </w:r>
      <w:r w:rsidR="00977991" w:rsidRPr="00CB3678">
        <w:rPr>
          <w:rFonts w:ascii="Times New Roman" w:hAnsi="Times New Roman" w:cs="Times New Roman"/>
        </w:rPr>
        <w:t xml:space="preserve"> barnehageår</w:t>
      </w:r>
      <w:r w:rsidR="00C67871">
        <w:rPr>
          <w:rFonts w:ascii="Times New Roman" w:hAnsi="Times New Roman" w:cs="Times New Roman"/>
        </w:rPr>
        <w:t>et</w:t>
      </w:r>
      <w:r w:rsidR="00977991" w:rsidRPr="00CB3678">
        <w:rPr>
          <w:rFonts w:ascii="Times New Roman" w:hAnsi="Times New Roman" w:cs="Times New Roman"/>
        </w:rPr>
        <w:t xml:space="preserve"> skal vi ha det sanselige</w:t>
      </w:r>
      <w:r w:rsidR="00593496">
        <w:rPr>
          <w:rFonts w:ascii="Times New Roman" w:hAnsi="Times New Roman" w:cs="Times New Roman"/>
        </w:rPr>
        <w:t xml:space="preserve"> enda mere</w:t>
      </w:r>
      <w:r w:rsidR="00977991" w:rsidRPr="00CB3678">
        <w:rPr>
          <w:rFonts w:ascii="Times New Roman" w:hAnsi="Times New Roman" w:cs="Times New Roman"/>
        </w:rPr>
        <w:t xml:space="preserve"> i fokus</w:t>
      </w:r>
      <w:r w:rsidR="00593496">
        <w:rPr>
          <w:rFonts w:ascii="Times New Roman" w:hAnsi="Times New Roman" w:cs="Times New Roman"/>
        </w:rPr>
        <w:t>, og vi kommer til å bruke ulike materialer som inspirasjon</w:t>
      </w:r>
      <w:r w:rsidR="00977991" w:rsidRPr="00CB3678">
        <w:rPr>
          <w:rFonts w:ascii="Times New Roman" w:hAnsi="Times New Roman" w:cs="Times New Roman"/>
        </w:rPr>
        <w:t xml:space="preserve">. </w:t>
      </w:r>
      <w:r w:rsidR="00593496">
        <w:rPr>
          <w:rFonts w:ascii="Times New Roman" w:hAnsi="Times New Roman" w:cs="Times New Roman"/>
        </w:rPr>
        <w:t xml:space="preserve">Materialene blir presentert </w:t>
      </w:r>
      <w:r w:rsidR="00C67871">
        <w:rPr>
          <w:rFonts w:ascii="Times New Roman" w:hAnsi="Times New Roman" w:cs="Times New Roman"/>
        </w:rPr>
        <w:t xml:space="preserve">for barna </w:t>
      </w:r>
      <w:r w:rsidR="00593496">
        <w:rPr>
          <w:rFonts w:ascii="Times New Roman" w:hAnsi="Times New Roman" w:cs="Times New Roman"/>
        </w:rPr>
        <w:t xml:space="preserve">i impulser, </w:t>
      </w:r>
      <w:r w:rsidR="00C67871">
        <w:rPr>
          <w:rFonts w:ascii="Times New Roman" w:hAnsi="Times New Roman" w:cs="Times New Roman"/>
        </w:rPr>
        <w:t xml:space="preserve">før dette materialet jobbes med på ulike måter på avdelingene over </w:t>
      </w:r>
      <w:r w:rsidR="004A7F85">
        <w:rPr>
          <w:rFonts w:ascii="Times New Roman" w:hAnsi="Times New Roman" w:cs="Times New Roman"/>
        </w:rPr>
        <w:t xml:space="preserve">en lengre periode. </w:t>
      </w:r>
      <w:r w:rsidR="00593496">
        <w:rPr>
          <w:rFonts w:ascii="Times New Roman" w:hAnsi="Times New Roman" w:cs="Times New Roman"/>
        </w:rPr>
        <w:t xml:space="preserve">Her </w:t>
      </w:r>
      <w:r w:rsidR="004A7F85">
        <w:rPr>
          <w:rFonts w:ascii="Times New Roman" w:hAnsi="Times New Roman" w:cs="Times New Roman"/>
        </w:rPr>
        <w:t>knytter vi materialet opp mot</w:t>
      </w:r>
      <w:r w:rsidR="00593496">
        <w:rPr>
          <w:rFonts w:ascii="Times New Roman" w:hAnsi="Times New Roman" w:cs="Times New Roman"/>
        </w:rPr>
        <w:t xml:space="preserve"> turer, kunst, drama, musikk og bevegelse</w:t>
      </w:r>
      <w:r w:rsidR="00BE30E3">
        <w:rPr>
          <w:rFonts w:ascii="Times New Roman" w:hAnsi="Times New Roman" w:cs="Times New Roman"/>
        </w:rPr>
        <w:t>, for å skape en rød tråd</w:t>
      </w:r>
      <w:r w:rsidR="00593496">
        <w:rPr>
          <w:rFonts w:ascii="Times New Roman" w:hAnsi="Times New Roman" w:cs="Times New Roman"/>
        </w:rPr>
        <w:t>.</w:t>
      </w:r>
      <w:r w:rsidR="00087D0E" w:rsidRPr="00CB3678">
        <w:rPr>
          <w:rFonts w:ascii="Times New Roman" w:hAnsi="Times New Roman" w:cs="Times New Roman"/>
        </w:rPr>
        <w:t xml:space="preserve"> </w:t>
      </w:r>
      <w:r w:rsidR="00593496">
        <w:rPr>
          <w:rFonts w:ascii="Times New Roman" w:hAnsi="Times New Roman" w:cs="Times New Roman"/>
        </w:rPr>
        <w:t xml:space="preserve">Prosjekttittelen fra i fjor beholder vi, nemlig </w:t>
      </w:r>
      <w:r w:rsidR="00593496" w:rsidRPr="00593496">
        <w:rPr>
          <w:rFonts w:ascii="Times New Roman" w:hAnsi="Times New Roman" w:cs="Times New Roman"/>
          <w:i/>
          <w:iCs/>
        </w:rPr>
        <w:t>«sanselig berørt».</w:t>
      </w:r>
    </w:p>
    <w:p w14:paraId="40EC7B0C" w14:textId="688D00DA" w:rsidR="00372601" w:rsidRPr="00CB3678" w:rsidRDefault="00DC0F4D" w:rsidP="00DB5792">
      <w:pPr>
        <w:spacing w:before="240" w:after="240"/>
        <w:rPr>
          <w:rFonts w:ascii="Times New Roman" w:hAnsi="Times New Roman" w:cs="Times New Roman"/>
          <w:noProof/>
        </w:rPr>
      </w:pPr>
      <w:r>
        <w:rPr>
          <w:rFonts w:ascii="Times New Roman" w:hAnsi="Times New Roman" w:cs="Times New Roman"/>
          <w:noProof/>
        </w:rPr>
        <w:drawing>
          <wp:inline distT="0" distB="0" distL="0" distR="0" wp14:anchorId="2EDC534F" wp14:editId="3E6B6FBD">
            <wp:extent cx="1935480" cy="1577340"/>
            <wp:effectExtent l="0" t="0" r="7620" b="3810"/>
            <wp:docPr id="27" name="Bilde 2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2590" cy="1583134"/>
                    </a:xfrm>
                    <a:prstGeom prst="rect">
                      <a:avLst/>
                    </a:prstGeom>
                  </pic:spPr>
                </pic:pic>
              </a:graphicData>
            </a:graphic>
          </wp:inline>
        </w:drawing>
      </w:r>
      <w:r w:rsidR="009B78CE" w:rsidRPr="00CB3678">
        <w:rPr>
          <w:rFonts w:ascii="Times New Roman" w:hAnsi="Times New Roman" w:cs="Times New Roman"/>
        </w:rPr>
        <w:t xml:space="preserve">  </w:t>
      </w:r>
      <w:r w:rsidR="00DF1B5A">
        <w:rPr>
          <w:rFonts w:ascii="Times New Roman" w:hAnsi="Times New Roman" w:cs="Times New Roman"/>
          <w:noProof/>
        </w:rPr>
        <w:drawing>
          <wp:inline distT="0" distB="0" distL="0" distR="0" wp14:anchorId="23CF666B" wp14:editId="407CA052">
            <wp:extent cx="1981200" cy="1569720"/>
            <wp:effectExtent l="0" t="0" r="0" b="0"/>
            <wp:docPr id="3" name="Bilde 3" descr="Et bilde som inneholder person, innendørs, forsam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forsamling&#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1569720"/>
                    </a:xfrm>
                    <a:prstGeom prst="rect">
                      <a:avLst/>
                    </a:prstGeom>
                  </pic:spPr>
                </pic:pic>
              </a:graphicData>
            </a:graphic>
          </wp:inline>
        </w:drawing>
      </w:r>
      <w:r w:rsidR="00DF1B5A">
        <w:rPr>
          <w:rFonts w:ascii="Times New Roman" w:hAnsi="Times New Roman" w:cs="Times New Roman"/>
          <w:noProof/>
        </w:rPr>
        <w:t xml:space="preserve">   </w:t>
      </w:r>
      <w:r w:rsidR="00DF1B5A">
        <w:rPr>
          <w:rFonts w:ascii="Times New Roman" w:hAnsi="Times New Roman" w:cs="Times New Roman"/>
          <w:noProof/>
        </w:rPr>
        <w:drawing>
          <wp:inline distT="0" distB="0" distL="0" distR="0" wp14:anchorId="046687E3" wp14:editId="6F1F78AD">
            <wp:extent cx="1782445" cy="1577340"/>
            <wp:effectExtent l="0" t="0" r="8255" b="3810"/>
            <wp:docPr id="8" name="Bilde 8" descr="Et bilde som inneholder person,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familie&#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730" cy="1584672"/>
                    </a:xfrm>
                    <a:prstGeom prst="rect">
                      <a:avLst/>
                    </a:prstGeom>
                  </pic:spPr>
                </pic:pic>
              </a:graphicData>
            </a:graphic>
          </wp:inline>
        </w:drawing>
      </w:r>
      <w:r w:rsidR="00372601" w:rsidRPr="00CB3678">
        <w:rPr>
          <w:rFonts w:ascii="Times New Roman" w:hAnsi="Times New Roman" w:cs="Times New Roman"/>
        </w:rPr>
        <w:t xml:space="preserve">                                                                                                                               </w:t>
      </w:r>
    </w:p>
    <w:p w14:paraId="6DC23D4C" w14:textId="77777777" w:rsidR="00E13E67" w:rsidRPr="00CB3678" w:rsidRDefault="00924E04" w:rsidP="00924E04">
      <w:pPr>
        <w:pStyle w:val="Overskrift1"/>
        <w:rPr>
          <w:rFonts w:ascii="Times New Roman" w:hAnsi="Times New Roman" w:cs="Times New Roman"/>
        </w:rPr>
      </w:pPr>
      <w:bookmarkStart w:id="3" w:name="_Toc103864251"/>
      <w:r w:rsidRPr="00CB3678">
        <w:rPr>
          <w:rFonts w:ascii="Times New Roman" w:hAnsi="Times New Roman" w:cs="Times New Roman"/>
        </w:rPr>
        <w:lastRenderedPageBreak/>
        <w:t>Tilvenning</w:t>
      </w:r>
      <w:bookmarkEnd w:id="3"/>
    </w:p>
    <w:p w14:paraId="4FB68492" w14:textId="77777777" w:rsidR="00924E04" w:rsidRPr="00CB3678" w:rsidRDefault="00924E04" w:rsidP="004D38F9">
      <w:pPr>
        <w:pStyle w:val="punktliste-ml"/>
        <w:numPr>
          <w:ilvl w:val="0"/>
          <w:numId w:val="0"/>
        </w:numPr>
        <w:ind w:left="431"/>
        <w:rPr>
          <w:rFonts w:ascii="Times New Roman" w:hAnsi="Times New Roman" w:cs="Times New Roman"/>
        </w:rPr>
      </w:pPr>
      <w:r w:rsidRPr="00CB3678">
        <w:rPr>
          <w:rFonts w:ascii="Times New Roman" w:hAnsi="Times New Roman" w:cs="Times New Roman"/>
        </w:rPr>
        <w:t xml:space="preserve">Barnehagen skal i samarbeid med foreldrene legge til rette for at barna kan få en trygg og god start i barnehagen. Se </w:t>
      </w:r>
      <w:r w:rsidRPr="00CB3678">
        <w:rPr>
          <w:rFonts w:ascii="Times New Roman" w:hAnsi="Times New Roman" w:cs="Times New Roman"/>
          <w:i/>
          <w:iCs/>
        </w:rPr>
        <w:t>«Oslostandard for tilvenning i barnehagen</w:t>
      </w:r>
      <w:r w:rsidRPr="00CB3678">
        <w:rPr>
          <w:rFonts w:ascii="Times New Roman" w:hAnsi="Times New Roman" w:cs="Times New Roman"/>
        </w:rPr>
        <w:t>».</w:t>
      </w:r>
    </w:p>
    <w:p w14:paraId="2808A789" w14:textId="77777777" w:rsidR="00377518" w:rsidRPr="00CB3678" w:rsidRDefault="00377518" w:rsidP="00377518">
      <w:pPr>
        <w:pStyle w:val="punktliste-ml"/>
        <w:numPr>
          <w:ilvl w:val="0"/>
          <w:numId w:val="0"/>
        </w:numPr>
        <w:ind w:left="431"/>
        <w:rPr>
          <w:rFonts w:ascii="Times New Roman" w:hAnsi="Times New Roman" w:cs="Times New Roman"/>
        </w:rPr>
      </w:pPr>
    </w:p>
    <w:p w14:paraId="6F100C15"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5A1650B5" w14:textId="710CF9D9" w:rsidR="00F6223E" w:rsidRDefault="00A20681" w:rsidP="00A20681">
      <w:pPr>
        <w:numPr>
          <w:ilvl w:val="0"/>
          <w:numId w:val="27"/>
        </w:numPr>
        <w:spacing w:after="0" w:line="276" w:lineRule="auto"/>
        <w:rPr>
          <w:rFonts w:ascii="Times New Roman" w:hAnsi="Times New Roman" w:cs="Times New Roman"/>
        </w:rPr>
      </w:pPr>
      <w:r w:rsidRPr="00CB3678">
        <w:rPr>
          <w:rFonts w:ascii="Times New Roman" w:hAnsi="Times New Roman" w:cs="Times New Roman"/>
          <w:highlight w:val="white"/>
        </w:rPr>
        <w:t>Vi sender velkomstbrev og informasjon før barnehagestart</w:t>
      </w:r>
      <w:r w:rsidR="008E78A1" w:rsidRPr="00CB3678">
        <w:rPr>
          <w:rFonts w:ascii="Times New Roman" w:hAnsi="Times New Roman" w:cs="Times New Roman"/>
          <w:highlight w:val="white"/>
        </w:rPr>
        <w:t>, og foreldre får tilbud om en oppstartssamtale</w:t>
      </w:r>
      <w:r w:rsidR="008E78A1" w:rsidRPr="00CB3678">
        <w:rPr>
          <w:rFonts w:ascii="Times New Roman" w:hAnsi="Times New Roman" w:cs="Times New Roman"/>
        </w:rPr>
        <w:t xml:space="preserve"> etter tilvenningsuken</w:t>
      </w:r>
      <w:r w:rsidR="005A200E">
        <w:rPr>
          <w:rFonts w:ascii="Times New Roman" w:hAnsi="Times New Roman" w:cs="Times New Roman"/>
        </w:rPr>
        <w:t>.</w:t>
      </w:r>
    </w:p>
    <w:p w14:paraId="443528DD" w14:textId="29ED16DF" w:rsidR="007E16A3" w:rsidRPr="00CB3678" w:rsidRDefault="007E16A3" w:rsidP="00A20681">
      <w:pPr>
        <w:numPr>
          <w:ilvl w:val="0"/>
          <w:numId w:val="27"/>
        </w:numPr>
        <w:spacing w:after="0" w:line="276" w:lineRule="auto"/>
        <w:rPr>
          <w:rFonts w:ascii="Times New Roman" w:hAnsi="Times New Roman" w:cs="Times New Roman"/>
        </w:rPr>
      </w:pPr>
      <w:r>
        <w:rPr>
          <w:rFonts w:ascii="Times New Roman" w:hAnsi="Times New Roman" w:cs="Times New Roman"/>
        </w:rPr>
        <w:t>Vi har et foreldremøte med besøksdag</w:t>
      </w:r>
      <w:r w:rsidR="005A200E">
        <w:rPr>
          <w:rFonts w:ascii="Times New Roman" w:hAnsi="Times New Roman" w:cs="Times New Roman"/>
        </w:rPr>
        <w:t xml:space="preserve"> for nye foreldre</w:t>
      </w:r>
      <w:r>
        <w:rPr>
          <w:rFonts w:ascii="Times New Roman" w:hAnsi="Times New Roman" w:cs="Times New Roman"/>
        </w:rPr>
        <w:t xml:space="preserve"> </w:t>
      </w:r>
      <w:r w:rsidR="00560391">
        <w:rPr>
          <w:rFonts w:ascii="Times New Roman" w:hAnsi="Times New Roman" w:cs="Times New Roman"/>
        </w:rPr>
        <w:t xml:space="preserve">før sommerferien. </w:t>
      </w:r>
    </w:p>
    <w:p w14:paraId="0A6D5D27" w14:textId="23477912" w:rsidR="00A20681" w:rsidRPr="00CB3678" w:rsidRDefault="008E78A1" w:rsidP="00A20681">
      <w:pPr>
        <w:numPr>
          <w:ilvl w:val="0"/>
          <w:numId w:val="27"/>
        </w:numPr>
        <w:spacing w:after="0" w:line="276" w:lineRule="auto"/>
        <w:rPr>
          <w:rFonts w:ascii="Times New Roman" w:hAnsi="Times New Roman" w:cs="Times New Roman"/>
        </w:rPr>
      </w:pPr>
      <w:r w:rsidRPr="00CB3678">
        <w:rPr>
          <w:rFonts w:ascii="Times New Roman" w:hAnsi="Times New Roman" w:cs="Times New Roman"/>
        </w:rPr>
        <w:t>V</w:t>
      </w:r>
      <w:r w:rsidR="00F6223E" w:rsidRPr="00CB3678">
        <w:rPr>
          <w:rFonts w:ascii="Times New Roman" w:hAnsi="Times New Roman" w:cs="Times New Roman"/>
        </w:rPr>
        <w:t xml:space="preserve">i </w:t>
      </w:r>
      <w:r w:rsidR="00922615" w:rsidRPr="00CB3678">
        <w:rPr>
          <w:rFonts w:ascii="Times New Roman" w:hAnsi="Times New Roman" w:cs="Times New Roman"/>
        </w:rPr>
        <w:t xml:space="preserve">holder tett dialog med foreldrene </w:t>
      </w:r>
      <w:r w:rsidRPr="00CB3678">
        <w:rPr>
          <w:rFonts w:ascii="Times New Roman" w:hAnsi="Times New Roman" w:cs="Times New Roman"/>
        </w:rPr>
        <w:t xml:space="preserve">særlig i oppstartsfasen, for å ivareta både foreldrenes og barnas trygghet. </w:t>
      </w:r>
    </w:p>
    <w:p w14:paraId="1674CCBB" w14:textId="570C5424" w:rsidR="00A20681" w:rsidRPr="00CB3678" w:rsidRDefault="00A20681" w:rsidP="00A20681">
      <w:pPr>
        <w:numPr>
          <w:ilvl w:val="0"/>
          <w:numId w:val="27"/>
        </w:numPr>
        <w:spacing w:after="0" w:line="276" w:lineRule="auto"/>
        <w:rPr>
          <w:rFonts w:ascii="Times New Roman" w:hAnsi="Times New Roman" w:cs="Times New Roman"/>
        </w:rPr>
      </w:pPr>
      <w:r w:rsidRPr="00CB3678">
        <w:rPr>
          <w:rFonts w:ascii="Times New Roman" w:hAnsi="Times New Roman" w:cs="Times New Roman"/>
        </w:rPr>
        <w:t xml:space="preserve">Vi </w:t>
      </w:r>
      <w:r w:rsidR="000963FD" w:rsidRPr="00CB3678">
        <w:rPr>
          <w:rFonts w:ascii="Times New Roman" w:hAnsi="Times New Roman" w:cs="Times New Roman"/>
        </w:rPr>
        <w:t xml:space="preserve">har tilvenning i mindre grupper for å </w:t>
      </w:r>
      <w:r w:rsidR="009A00B0">
        <w:rPr>
          <w:rFonts w:ascii="Times New Roman" w:hAnsi="Times New Roman" w:cs="Times New Roman"/>
        </w:rPr>
        <w:t xml:space="preserve">gi </w:t>
      </w:r>
      <w:r w:rsidR="001F0AAA">
        <w:rPr>
          <w:rFonts w:ascii="Times New Roman" w:hAnsi="Times New Roman" w:cs="Times New Roman"/>
        </w:rPr>
        <w:t>bli godt kjent med de nye barna</w:t>
      </w:r>
      <w:r w:rsidR="007E16A3">
        <w:rPr>
          <w:rFonts w:ascii="Times New Roman" w:hAnsi="Times New Roman" w:cs="Times New Roman"/>
        </w:rPr>
        <w:t>.</w:t>
      </w:r>
      <w:r w:rsidR="00707755" w:rsidRPr="00CB3678">
        <w:rPr>
          <w:rFonts w:ascii="Times New Roman" w:hAnsi="Times New Roman" w:cs="Times New Roman"/>
        </w:rPr>
        <w:t xml:space="preserve"> </w:t>
      </w:r>
      <w:r w:rsidR="004A3D84" w:rsidRPr="00CB3678">
        <w:rPr>
          <w:rFonts w:ascii="Times New Roman" w:hAnsi="Times New Roman" w:cs="Times New Roman"/>
        </w:rPr>
        <w:t xml:space="preserve">Vi prioriterer </w:t>
      </w:r>
      <w:r w:rsidR="007F7281" w:rsidRPr="00CB3678">
        <w:rPr>
          <w:rFonts w:ascii="Times New Roman" w:hAnsi="Times New Roman" w:cs="Times New Roman"/>
        </w:rPr>
        <w:t>å etablere trygghet</w:t>
      </w:r>
      <w:r w:rsidR="004F1D6D" w:rsidRPr="00CB3678">
        <w:rPr>
          <w:rFonts w:ascii="Times New Roman" w:hAnsi="Times New Roman" w:cs="Times New Roman"/>
        </w:rPr>
        <w:t xml:space="preserve"> og tilknytning </w:t>
      </w:r>
      <w:r w:rsidR="004A3D84" w:rsidRPr="00CB3678">
        <w:rPr>
          <w:rFonts w:ascii="Times New Roman" w:hAnsi="Times New Roman" w:cs="Times New Roman"/>
        </w:rPr>
        <w:t xml:space="preserve">mellom barna og personalet. </w:t>
      </w:r>
    </w:p>
    <w:p w14:paraId="67F89E93" w14:textId="75685D60" w:rsidR="00D31137" w:rsidRPr="00CB3678" w:rsidRDefault="00A20681" w:rsidP="00D31137">
      <w:pPr>
        <w:numPr>
          <w:ilvl w:val="0"/>
          <w:numId w:val="27"/>
        </w:numPr>
        <w:spacing w:after="0" w:line="276" w:lineRule="auto"/>
        <w:rPr>
          <w:rFonts w:ascii="Times New Roman" w:hAnsi="Times New Roman" w:cs="Times New Roman"/>
        </w:rPr>
      </w:pPr>
      <w:r w:rsidRPr="00CB3678">
        <w:rPr>
          <w:rFonts w:ascii="Times New Roman" w:hAnsi="Times New Roman" w:cs="Times New Roman"/>
          <w:highlight w:val="white"/>
        </w:rPr>
        <w:t>Vi legger til rette for en god overgang mellom avdelinger med samarbeidsgrupper på tvers av avdelinger</w:t>
      </w:r>
      <w:r w:rsidR="00D31137" w:rsidRPr="00CB3678">
        <w:rPr>
          <w:rFonts w:ascii="Times New Roman" w:hAnsi="Times New Roman" w:cs="Times New Roman"/>
        </w:rPr>
        <w:t xml:space="preserve"> i tiden før sommerferien. Noen ansatte fra barnets avdeling og den nye avdelingen er sammen med barna for å skape trygghet.</w:t>
      </w:r>
    </w:p>
    <w:p w14:paraId="28D8091A" w14:textId="77777777" w:rsidR="00924E04" w:rsidRPr="00CB3678" w:rsidRDefault="00924E04" w:rsidP="00924E04">
      <w:pPr>
        <w:pStyle w:val="Overskrift1"/>
        <w:rPr>
          <w:rFonts w:ascii="Times New Roman" w:hAnsi="Times New Roman" w:cs="Times New Roman"/>
        </w:rPr>
      </w:pPr>
      <w:bookmarkStart w:id="4" w:name="_Toc103864252"/>
      <w:r w:rsidRPr="00CB3678">
        <w:rPr>
          <w:rFonts w:ascii="Times New Roman" w:hAnsi="Times New Roman" w:cs="Times New Roman"/>
        </w:rPr>
        <w:t>Vennskap og fellesskap</w:t>
      </w:r>
      <w:bookmarkEnd w:id="4"/>
    </w:p>
    <w:p w14:paraId="14BE99C6" w14:textId="6C37CA3C" w:rsidR="00377518" w:rsidRPr="004D38F9" w:rsidRDefault="00924E04" w:rsidP="004D38F9">
      <w:pPr>
        <w:pStyle w:val="punktliste-ml"/>
        <w:numPr>
          <w:ilvl w:val="0"/>
          <w:numId w:val="0"/>
        </w:numPr>
        <w:ind w:left="431"/>
        <w:rPr>
          <w:rFonts w:ascii="Times New Roman" w:hAnsi="Times New Roman" w:cs="Times New Roman"/>
        </w:rPr>
      </w:pPr>
      <w:r w:rsidRPr="00CB3678">
        <w:rPr>
          <w:rFonts w:ascii="Times New Roman" w:hAnsi="Times New Roman" w:cs="Times New Roman"/>
        </w:rPr>
        <w:t>I barnehagen skal alle barn få oppleve seg selv som verdifulle, få venner og bidra i et sosialt fellesskap.</w:t>
      </w:r>
      <w:r w:rsidR="004D38F9">
        <w:rPr>
          <w:rFonts w:ascii="Times New Roman" w:hAnsi="Times New Roman" w:cs="Times New Roman"/>
        </w:rPr>
        <w:t xml:space="preserve"> </w:t>
      </w:r>
      <w:r w:rsidRPr="004D38F9">
        <w:rPr>
          <w:rFonts w:ascii="Times New Roman" w:hAnsi="Times New Roman" w:cs="Times New Roman"/>
        </w:rPr>
        <w:t>Barnehagen skal forebygge, avdekke og stoppe mobbing og krenkelser. Barnehagen skal fremme likestilling, og motvirke alle former for diskriminering.</w:t>
      </w:r>
    </w:p>
    <w:p w14:paraId="6F1DF9A6" w14:textId="77777777" w:rsidR="00377518" w:rsidRPr="00CB3678" w:rsidRDefault="00377518" w:rsidP="00377518">
      <w:pPr>
        <w:pStyle w:val="punktliste-ml"/>
        <w:numPr>
          <w:ilvl w:val="0"/>
          <w:numId w:val="0"/>
        </w:numPr>
        <w:ind w:left="431"/>
        <w:rPr>
          <w:rFonts w:ascii="Times New Roman" w:hAnsi="Times New Roman" w:cs="Times New Roman"/>
        </w:rPr>
      </w:pPr>
    </w:p>
    <w:p w14:paraId="6BFF4266"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3BAC5CAF" w14:textId="0F43BEE4" w:rsidR="005F22BA" w:rsidRPr="00CB3678" w:rsidRDefault="00E75DB6" w:rsidP="00E75DB6">
      <w:pPr>
        <w:numPr>
          <w:ilvl w:val="0"/>
          <w:numId w:val="28"/>
        </w:numPr>
        <w:pBdr>
          <w:top w:val="nil"/>
          <w:left w:val="nil"/>
          <w:bottom w:val="nil"/>
          <w:right w:val="nil"/>
          <w:between w:val="nil"/>
        </w:pBdr>
        <w:spacing w:after="0" w:line="276" w:lineRule="auto"/>
        <w:rPr>
          <w:rFonts w:ascii="Times New Roman" w:hAnsi="Times New Roman" w:cs="Times New Roman"/>
          <w:color w:val="000000"/>
        </w:rPr>
      </w:pPr>
      <w:r w:rsidRPr="00CB3678">
        <w:rPr>
          <w:rFonts w:ascii="Times New Roman" w:hAnsi="Times New Roman" w:cs="Times New Roman"/>
        </w:rPr>
        <w:t>Personalet skal legge til rette for at alle opplever vennskap og lærer å ivareta vennskap, for å forebygge mobbing og skape gode relasjoner og trivsel.</w:t>
      </w:r>
      <w:r w:rsidRPr="00CB3678">
        <w:rPr>
          <w:rFonts w:ascii="Times New Roman" w:hAnsi="Times New Roman" w:cs="Times New Roman"/>
          <w:color w:val="000000"/>
        </w:rPr>
        <w:t xml:space="preserve"> </w:t>
      </w:r>
      <w:r w:rsidR="00FA6CE7" w:rsidRPr="00CB3678">
        <w:rPr>
          <w:rFonts w:ascii="Times New Roman" w:hAnsi="Times New Roman" w:cs="Times New Roman"/>
        </w:rPr>
        <w:t>Barnehagen</w:t>
      </w:r>
      <w:r w:rsidR="005F22BA" w:rsidRPr="00CB3678">
        <w:rPr>
          <w:rFonts w:ascii="Times New Roman" w:hAnsi="Times New Roman" w:cs="Times New Roman"/>
        </w:rPr>
        <w:t xml:space="preserve"> har utarbeidet en egen tiltaksplan mot mobbing, med konrekte tiltak som skal settes inn dersom mobbing oppstår. </w:t>
      </w:r>
    </w:p>
    <w:p w14:paraId="42E9ABAC" w14:textId="08B656AC" w:rsidR="00A255A4" w:rsidRPr="00CB3678" w:rsidRDefault="00A255A4" w:rsidP="00A20681">
      <w:pPr>
        <w:numPr>
          <w:ilvl w:val="0"/>
          <w:numId w:val="28"/>
        </w:numPr>
        <w:pBdr>
          <w:top w:val="nil"/>
          <w:left w:val="nil"/>
          <w:bottom w:val="nil"/>
          <w:right w:val="nil"/>
          <w:between w:val="nil"/>
        </w:pBdr>
        <w:spacing w:after="0" w:line="276" w:lineRule="auto"/>
        <w:rPr>
          <w:rFonts w:ascii="Times New Roman" w:hAnsi="Times New Roman" w:cs="Times New Roman"/>
          <w:color w:val="000000"/>
        </w:rPr>
      </w:pPr>
      <w:r w:rsidRPr="00CB3678">
        <w:rPr>
          <w:rFonts w:ascii="Times New Roman" w:hAnsi="Times New Roman" w:cs="Times New Roman"/>
        </w:rPr>
        <w:t xml:space="preserve">Vi bruker </w:t>
      </w:r>
      <w:r w:rsidRPr="00CB3678">
        <w:rPr>
          <w:rFonts w:ascii="Times New Roman" w:hAnsi="Times New Roman" w:cs="Times New Roman"/>
          <w:i/>
          <w:iCs/>
        </w:rPr>
        <w:t xml:space="preserve">«alle med» </w:t>
      </w:r>
      <w:r w:rsidR="00EE78D4" w:rsidRPr="00CB3678">
        <w:rPr>
          <w:rFonts w:ascii="Times New Roman" w:hAnsi="Times New Roman" w:cs="Times New Roman"/>
        </w:rPr>
        <w:t>for å kartlegge barnas relasjoner og samspill, i tillegg til at vi har utarbeidet en egen trivsels- og relasjonsplan for barnehagen</w:t>
      </w:r>
      <w:r w:rsidR="00E75DB6" w:rsidRPr="00CB3678">
        <w:rPr>
          <w:rFonts w:ascii="Times New Roman" w:hAnsi="Times New Roman" w:cs="Times New Roman"/>
        </w:rPr>
        <w:t xml:space="preserve">, med </w:t>
      </w:r>
      <w:r w:rsidR="00A60156" w:rsidRPr="00CB3678">
        <w:rPr>
          <w:rFonts w:ascii="Times New Roman" w:hAnsi="Times New Roman" w:cs="Times New Roman"/>
        </w:rPr>
        <w:t xml:space="preserve">andre </w:t>
      </w:r>
      <w:r w:rsidR="00E75DB6" w:rsidRPr="00CB3678">
        <w:rPr>
          <w:rFonts w:ascii="Times New Roman" w:hAnsi="Times New Roman" w:cs="Times New Roman"/>
        </w:rPr>
        <w:t xml:space="preserve">kartleggingsverktøy og tiltaksplaner. </w:t>
      </w:r>
    </w:p>
    <w:p w14:paraId="0D9AAA81" w14:textId="64DCC972" w:rsidR="00A20681" w:rsidRPr="00CB3678" w:rsidRDefault="00A20681" w:rsidP="00A20681">
      <w:pPr>
        <w:numPr>
          <w:ilvl w:val="0"/>
          <w:numId w:val="28"/>
        </w:numPr>
        <w:pBdr>
          <w:top w:val="nil"/>
          <w:left w:val="nil"/>
          <w:bottom w:val="nil"/>
          <w:right w:val="nil"/>
          <w:between w:val="nil"/>
        </w:pBdr>
        <w:spacing w:after="0" w:line="276" w:lineRule="auto"/>
        <w:rPr>
          <w:rFonts w:ascii="Times New Roman" w:hAnsi="Times New Roman" w:cs="Times New Roman"/>
          <w:color w:val="000000"/>
        </w:rPr>
      </w:pPr>
      <w:r w:rsidRPr="00CB3678">
        <w:rPr>
          <w:rFonts w:ascii="Times New Roman" w:hAnsi="Times New Roman" w:cs="Times New Roman"/>
        </w:rPr>
        <w:t xml:space="preserve">Personalet </w:t>
      </w:r>
      <w:r w:rsidR="00E75DB6" w:rsidRPr="00CB3678">
        <w:rPr>
          <w:rFonts w:ascii="Times New Roman" w:hAnsi="Times New Roman" w:cs="Times New Roman"/>
        </w:rPr>
        <w:t>støtter</w:t>
      </w:r>
      <w:r w:rsidRPr="00CB3678">
        <w:rPr>
          <w:rFonts w:ascii="Times New Roman" w:hAnsi="Times New Roman" w:cs="Times New Roman"/>
        </w:rPr>
        <w:t xml:space="preserve"> barnas initiativ til samspill</w:t>
      </w:r>
      <w:r w:rsidR="00E75DB6" w:rsidRPr="00CB3678">
        <w:rPr>
          <w:rFonts w:ascii="Times New Roman" w:hAnsi="Times New Roman" w:cs="Times New Roman"/>
        </w:rPr>
        <w:t>,</w:t>
      </w:r>
      <w:r w:rsidRPr="00CB3678">
        <w:rPr>
          <w:rFonts w:ascii="Times New Roman" w:hAnsi="Times New Roman" w:cs="Times New Roman"/>
        </w:rPr>
        <w:t xml:space="preserve"> og bidra</w:t>
      </w:r>
      <w:r w:rsidR="00E75DB6" w:rsidRPr="00CB3678">
        <w:rPr>
          <w:rFonts w:ascii="Times New Roman" w:hAnsi="Times New Roman" w:cs="Times New Roman"/>
        </w:rPr>
        <w:t>r</w:t>
      </w:r>
      <w:r w:rsidR="006D2897">
        <w:rPr>
          <w:rFonts w:ascii="Times New Roman" w:hAnsi="Times New Roman" w:cs="Times New Roman"/>
        </w:rPr>
        <w:t xml:space="preserve"> aktivt i lek for</w:t>
      </w:r>
      <w:r w:rsidRPr="00CB3678">
        <w:rPr>
          <w:rFonts w:ascii="Times New Roman" w:hAnsi="Times New Roman" w:cs="Times New Roman"/>
        </w:rPr>
        <w:t xml:space="preserve"> at alle </w:t>
      </w:r>
      <w:r w:rsidR="006D2897">
        <w:rPr>
          <w:rFonts w:ascii="Times New Roman" w:hAnsi="Times New Roman" w:cs="Times New Roman"/>
        </w:rPr>
        <w:t xml:space="preserve">barn </w:t>
      </w:r>
      <w:r w:rsidRPr="00CB3678">
        <w:rPr>
          <w:rFonts w:ascii="Times New Roman" w:hAnsi="Times New Roman" w:cs="Times New Roman"/>
        </w:rPr>
        <w:t>har noen å leke med.</w:t>
      </w:r>
    </w:p>
    <w:p w14:paraId="75CC74AD" w14:textId="77777777" w:rsidR="00A20681" w:rsidRPr="00CB3678" w:rsidRDefault="00A20681" w:rsidP="00A20681">
      <w:pPr>
        <w:numPr>
          <w:ilvl w:val="0"/>
          <w:numId w:val="28"/>
        </w:numPr>
        <w:pBdr>
          <w:top w:val="nil"/>
          <w:left w:val="nil"/>
          <w:bottom w:val="nil"/>
          <w:right w:val="nil"/>
          <w:between w:val="nil"/>
        </w:pBdr>
        <w:spacing w:after="0" w:line="276" w:lineRule="auto"/>
        <w:rPr>
          <w:rFonts w:ascii="Times New Roman" w:hAnsi="Times New Roman" w:cs="Times New Roman"/>
        </w:rPr>
      </w:pPr>
      <w:r w:rsidRPr="00CB3678">
        <w:rPr>
          <w:rFonts w:ascii="Times New Roman" w:hAnsi="Times New Roman" w:cs="Times New Roman"/>
          <w:highlight w:val="white"/>
        </w:rPr>
        <w:t>Vi skaper et inkluderende miljø hvor alle barn blir sett og hørt,</w:t>
      </w:r>
      <w:r w:rsidRPr="00CB3678">
        <w:rPr>
          <w:rFonts w:ascii="Times New Roman" w:hAnsi="Times New Roman" w:cs="Times New Roman"/>
        </w:rPr>
        <w:t xml:space="preserve"> hvor vi støtter barna i å sette egne grenser, respektere andres grenser og finne løsninger på konflikter.</w:t>
      </w:r>
    </w:p>
    <w:p w14:paraId="214A2FE7" w14:textId="74B11F0C" w:rsidR="00377518" w:rsidRPr="00256F96" w:rsidRDefault="00A20681" w:rsidP="00256F96">
      <w:pPr>
        <w:numPr>
          <w:ilvl w:val="0"/>
          <w:numId w:val="28"/>
        </w:numPr>
        <w:spacing w:after="120" w:line="276" w:lineRule="auto"/>
        <w:rPr>
          <w:rFonts w:ascii="Times New Roman" w:hAnsi="Times New Roman" w:cs="Times New Roman"/>
        </w:rPr>
      </w:pPr>
      <w:r w:rsidRPr="00CB3678">
        <w:rPr>
          <w:rFonts w:ascii="Times New Roman" w:hAnsi="Times New Roman" w:cs="Times New Roman"/>
        </w:rPr>
        <w:t xml:space="preserve">Vi jobber med programmet </w:t>
      </w:r>
      <w:r w:rsidRPr="00CB3678">
        <w:rPr>
          <w:rFonts w:ascii="Times New Roman" w:hAnsi="Times New Roman" w:cs="Times New Roman"/>
          <w:i/>
        </w:rPr>
        <w:t>“</w:t>
      </w:r>
      <w:r w:rsidR="00833218" w:rsidRPr="00CB3678">
        <w:rPr>
          <w:rFonts w:ascii="Times New Roman" w:hAnsi="Times New Roman" w:cs="Times New Roman"/>
          <w:i/>
        </w:rPr>
        <w:t>h</w:t>
      </w:r>
      <w:r w:rsidRPr="00CB3678">
        <w:rPr>
          <w:rFonts w:ascii="Times New Roman" w:hAnsi="Times New Roman" w:cs="Times New Roman"/>
          <w:i/>
        </w:rPr>
        <w:t>jerteprogrammet</w:t>
      </w:r>
      <w:r w:rsidR="0045627B">
        <w:rPr>
          <w:rFonts w:ascii="Times New Roman" w:hAnsi="Times New Roman" w:cs="Times New Roman"/>
          <w:i/>
        </w:rPr>
        <w:t xml:space="preserve"> – sosial kompetanse i barnehagen</w:t>
      </w:r>
      <w:r w:rsidRPr="00CB3678">
        <w:rPr>
          <w:rFonts w:ascii="Times New Roman" w:hAnsi="Times New Roman" w:cs="Times New Roman"/>
          <w:i/>
        </w:rPr>
        <w:t>”</w:t>
      </w:r>
      <w:r w:rsidRPr="00CB3678">
        <w:rPr>
          <w:rFonts w:ascii="Times New Roman" w:hAnsi="Times New Roman" w:cs="Times New Roman"/>
        </w:rPr>
        <w:t xml:space="preserve"> for å øke sosial kompetanse, bygge empati, snakke med barna om de ulike følelsene og om hvordan de kan løse konflikter.</w:t>
      </w:r>
    </w:p>
    <w:p w14:paraId="361C734E" w14:textId="3BB549B0" w:rsidR="00924E04" w:rsidRPr="00CB3678" w:rsidRDefault="00924E04" w:rsidP="00924E04">
      <w:pPr>
        <w:pStyle w:val="Overskrift1"/>
        <w:rPr>
          <w:rFonts w:ascii="Times New Roman" w:hAnsi="Times New Roman" w:cs="Times New Roman"/>
        </w:rPr>
      </w:pPr>
      <w:bookmarkStart w:id="5" w:name="_Toc103864253"/>
      <w:r w:rsidRPr="00CB3678">
        <w:rPr>
          <w:rFonts w:ascii="Times New Roman" w:hAnsi="Times New Roman" w:cs="Times New Roman"/>
        </w:rPr>
        <w:t>Lek</w:t>
      </w:r>
      <w:bookmarkEnd w:id="5"/>
    </w:p>
    <w:p w14:paraId="1EBB71ED" w14:textId="5F938EF5" w:rsidR="00924E04" w:rsidRPr="001660CD" w:rsidRDefault="00924E04" w:rsidP="001660CD">
      <w:pPr>
        <w:pStyle w:val="punktliste-ml"/>
        <w:numPr>
          <w:ilvl w:val="0"/>
          <w:numId w:val="0"/>
        </w:numPr>
        <w:ind w:left="431"/>
        <w:rPr>
          <w:rFonts w:ascii="Times New Roman" w:hAnsi="Times New Roman" w:cs="Times New Roman"/>
        </w:rPr>
      </w:pPr>
      <w:r w:rsidRPr="00CB3678">
        <w:rPr>
          <w:rFonts w:ascii="Times New Roman" w:hAnsi="Times New Roman" w:cs="Times New Roman"/>
        </w:rPr>
        <w:t>Leken skal ha en sentral plass i barnehagen, og lekens egenverdi skal anerkjennes.</w:t>
      </w:r>
      <w:r w:rsidR="001660CD">
        <w:rPr>
          <w:rFonts w:ascii="Times New Roman" w:hAnsi="Times New Roman" w:cs="Times New Roman"/>
        </w:rPr>
        <w:t xml:space="preserve"> </w:t>
      </w:r>
      <w:r w:rsidRPr="001660CD">
        <w:rPr>
          <w:rFonts w:ascii="Times New Roman" w:hAnsi="Times New Roman" w:cs="Times New Roman"/>
        </w:rPr>
        <w:t>Barnehagen skal ha et fysisk miljø som støtter barnas utvikling og sosiale og språklige samhandling.</w:t>
      </w:r>
      <w:r w:rsidR="001660CD" w:rsidRPr="001660CD">
        <w:rPr>
          <w:rFonts w:ascii="Times New Roman" w:hAnsi="Times New Roman" w:cs="Times New Roman"/>
        </w:rPr>
        <w:t xml:space="preserve"> </w:t>
      </w:r>
      <w:r w:rsidRPr="001660CD">
        <w:rPr>
          <w:rFonts w:ascii="Times New Roman" w:hAnsi="Times New Roman" w:cs="Times New Roman"/>
        </w:rPr>
        <w:t>Barnehagen skal legge til rette for et inkluderende miljø der alle barna kan oppleve glede og engasjement gjennom lek.</w:t>
      </w:r>
    </w:p>
    <w:p w14:paraId="180E5296" w14:textId="77777777" w:rsidR="00377518" w:rsidRPr="00CB3678" w:rsidRDefault="00377518" w:rsidP="00377518">
      <w:pPr>
        <w:pStyle w:val="punktliste-ml"/>
        <w:numPr>
          <w:ilvl w:val="0"/>
          <w:numId w:val="0"/>
        </w:numPr>
        <w:ind w:left="431"/>
        <w:rPr>
          <w:rFonts w:ascii="Times New Roman" w:hAnsi="Times New Roman" w:cs="Times New Roman"/>
        </w:rPr>
      </w:pPr>
    </w:p>
    <w:p w14:paraId="788314E3"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58BB08C3" w14:textId="4711C7E9" w:rsidR="00A20681" w:rsidRPr="00CB3678" w:rsidRDefault="00A20681" w:rsidP="00A20681">
      <w:pPr>
        <w:numPr>
          <w:ilvl w:val="0"/>
          <w:numId w:val="29"/>
        </w:numPr>
        <w:spacing w:after="0" w:line="276" w:lineRule="auto"/>
        <w:rPr>
          <w:rFonts w:ascii="Times New Roman" w:hAnsi="Times New Roman" w:cs="Times New Roman"/>
          <w:highlight w:val="white"/>
        </w:rPr>
      </w:pPr>
      <w:r w:rsidRPr="00CB3678">
        <w:rPr>
          <w:rFonts w:ascii="Times New Roman" w:hAnsi="Times New Roman" w:cs="Times New Roman"/>
          <w:highlight w:val="white"/>
        </w:rPr>
        <w:t xml:space="preserve">Vi skal ivareta leken </w:t>
      </w:r>
      <w:r w:rsidR="008E0FFB" w:rsidRPr="00CB3678">
        <w:rPr>
          <w:rFonts w:ascii="Times New Roman" w:hAnsi="Times New Roman" w:cs="Times New Roman"/>
          <w:highlight w:val="white"/>
        </w:rPr>
        <w:t>t</w:t>
      </w:r>
      <w:r w:rsidR="00465C61" w:rsidRPr="00CB3678">
        <w:rPr>
          <w:rFonts w:ascii="Times New Roman" w:hAnsi="Times New Roman" w:cs="Times New Roman"/>
          <w:highlight w:val="white"/>
        </w:rPr>
        <w:t>i</w:t>
      </w:r>
      <w:r w:rsidR="008E0FFB" w:rsidRPr="00CB3678">
        <w:rPr>
          <w:rFonts w:ascii="Times New Roman" w:hAnsi="Times New Roman" w:cs="Times New Roman"/>
          <w:highlight w:val="white"/>
        </w:rPr>
        <w:t xml:space="preserve">l barna </w:t>
      </w:r>
      <w:r w:rsidRPr="00CB3678">
        <w:rPr>
          <w:rFonts w:ascii="Times New Roman" w:hAnsi="Times New Roman" w:cs="Times New Roman"/>
          <w:highlight w:val="white"/>
        </w:rPr>
        <w:t xml:space="preserve">ved å observere, støtte og delta i lek på barnas premisser. </w:t>
      </w:r>
    </w:p>
    <w:p w14:paraId="1A4BF403" w14:textId="56A15CC8" w:rsidR="00A20681" w:rsidRPr="00CB3678" w:rsidRDefault="00A20681" w:rsidP="00A20681">
      <w:pPr>
        <w:numPr>
          <w:ilvl w:val="0"/>
          <w:numId w:val="29"/>
        </w:numPr>
        <w:spacing w:after="0" w:line="276" w:lineRule="auto"/>
        <w:rPr>
          <w:rFonts w:ascii="Times New Roman" w:hAnsi="Times New Roman" w:cs="Times New Roman"/>
          <w:highlight w:val="white"/>
        </w:rPr>
      </w:pPr>
      <w:r w:rsidRPr="00CB3678">
        <w:rPr>
          <w:rFonts w:ascii="Times New Roman" w:hAnsi="Times New Roman" w:cs="Times New Roman"/>
          <w:highlight w:val="white"/>
        </w:rPr>
        <w:t>Vi observerer og veileder barn som trenger hjelp til å øke lekekompetansen</w:t>
      </w:r>
      <w:r w:rsidR="0061060D" w:rsidRPr="00CB3678">
        <w:rPr>
          <w:rFonts w:ascii="Times New Roman" w:hAnsi="Times New Roman" w:cs="Times New Roman"/>
          <w:highlight w:val="white"/>
        </w:rPr>
        <w:t>.</w:t>
      </w:r>
    </w:p>
    <w:p w14:paraId="6EDCE264" w14:textId="77777777" w:rsidR="00A20681" w:rsidRPr="00CB3678" w:rsidRDefault="00A20681" w:rsidP="00A20681">
      <w:pPr>
        <w:numPr>
          <w:ilvl w:val="0"/>
          <w:numId w:val="29"/>
        </w:numPr>
        <w:spacing w:after="0" w:line="276" w:lineRule="auto"/>
        <w:rPr>
          <w:rFonts w:ascii="Times New Roman" w:hAnsi="Times New Roman" w:cs="Times New Roman"/>
          <w:highlight w:val="white"/>
        </w:rPr>
      </w:pPr>
      <w:r w:rsidRPr="00CB3678">
        <w:rPr>
          <w:rFonts w:ascii="Times New Roman" w:hAnsi="Times New Roman" w:cs="Times New Roman"/>
          <w:highlight w:val="white"/>
        </w:rPr>
        <w:t>Vi gir rom til at alle barn skal få utfolde seg i egen lek, og vi anerkjenner lekens egenverdi.</w:t>
      </w:r>
    </w:p>
    <w:p w14:paraId="23B40412" w14:textId="22ED1A01" w:rsidR="0038284F" w:rsidRPr="00CB3678" w:rsidRDefault="00A20681" w:rsidP="00A20681">
      <w:pPr>
        <w:numPr>
          <w:ilvl w:val="0"/>
          <w:numId w:val="29"/>
        </w:numPr>
        <w:spacing w:after="0" w:line="276" w:lineRule="auto"/>
        <w:rPr>
          <w:rFonts w:ascii="Times New Roman" w:hAnsi="Times New Roman" w:cs="Times New Roman"/>
          <w:highlight w:val="white"/>
        </w:rPr>
      </w:pPr>
      <w:r w:rsidRPr="00CB3678">
        <w:rPr>
          <w:rFonts w:ascii="Times New Roman" w:hAnsi="Times New Roman" w:cs="Times New Roman"/>
          <w:highlight w:val="white"/>
        </w:rPr>
        <w:t>Vi skal tilrettelegge for et spennende og inspirerende lekemiljø, både ute og inne ved å organisere rom og lekematerialer</w:t>
      </w:r>
      <w:r w:rsidR="00581F94" w:rsidRPr="00CB3678">
        <w:rPr>
          <w:rFonts w:ascii="Times New Roman" w:hAnsi="Times New Roman" w:cs="Times New Roman"/>
          <w:highlight w:val="white"/>
        </w:rPr>
        <w:t>.</w:t>
      </w:r>
      <w:r w:rsidR="0061060D" w:rsidRPr="00CB3678">
        <w:rPr>
          <w:rFonts w:ascii="Times New Roman" w:hAnsi="Times New Roman" w:cs="Times New Roman"/>
          <w:highlight w:val="white"/>
        </w:rPr>
        <w:t xml:space="preserve"> Rommene endrer seg i takt med prosjektarbeidet</w:t>
      </w:r>
      <w:r w:rsidR="00425FC2">
        <w:rPr>
          <w:rFonts w:ascii="Times New Roman" w:hAnsi="Times New Roman" w:cs="Times New Roman"/>
          <w:highlight w:val="white"/>
        </w:rPr>
        <w:t>, og vi bruker rommet som den tredje pedagog.</w:t>
      </w:r>
      <w:r w:rsidR="00A6084E">
        <w:rPr>
          <w:rFonts w:ascii="Times New Roman" w:hAnsi="Times New Roman" w:cs="Times New Roman"/>
          <w:highlight w:val="white"/>
        </w:rPr>
        <w:t xml:space="preserve"> Rommet skal også være en inspirasjonskilde til lek. </w:t>
      </w:r>
    </w:p>
    <w:p w14:paraId="5F2C44AF" w14:textId="0C1F4353" w:rsidR="00E84D6C" w:rsidRPr="00256F96" w:rsidRDefault="00A20681" w:rsidP="00256F96">
      <w:pPr>
        <w:numPr>
          <w:ilvl w:val="0"/>
          <w:numId w:val="29"/>
        </w:numPr>
        <w:spacing w:after="0" w:line="276" w:lineRule="auto"/>
        <w:rPr>
          <w:rFonts w:ascii="Times New Roman" w:hAnsi="Times New Roman" w:cs="Times New Roman"/>
          <w:highlight w:val="white"/>
        </w:rPr>
      </w:pPr>
      <w:r w:rsidRPr="00CB3678">
        <w:rPr>
          <w:rFonts w:ascii="Times New Roman" w:hAnsi="Times New Roman" w:cs="Times New Roman"/>
          <w:highlight w:val="white"/>
        </w:rPr>
        <w:t xml:space="preserve">Vi bruker turer, voksenstyrte aktiviteter, prosjektsamlinger og </w:t>
      </w:r>
      <w:r w:rsidR="00425FC2">
        <w:rPr>
          <w:rFonts w:ascii="Times New Roman" w:hAnsi="Times New Roman" w:cs="Times New Roman"/>
          <w:highlight w:val="white"/>
        </w:rPr>
        <w:t xml:space="preserve">impulser </w:t>
      </w:r>
      <w:r w:rsidRPr="00CB3678">
        <w:rPr>
          <w:rFonts w:ascii="Times New Roman" w:hAnsi="Times New Roman" w:cs="Times New Roman"/>
          <w:highlight w:val="white"/>
        </w:rPr>
        <w:t>til å inspirere til videre lek, gi varierte lekemuligheter og gode felles opplevelser</w:t>
      </w:r>
      <w:r w:rsidR="00256F96">
        <w:rPr>
          <w:rFonts w:ascii="Times New Roman" w:hAnsi="Times New Roman" w:cs="Times New Roman"/>
          <w:highlight w:val="white"/>
        </w:rPr>
        <w:t>.</w:t>
      </w:r>
    </w:p>
    <w:p w14:paraId="7CEEC1B5" w14:textId="77777777" w:rsidR="00924E04" w:rsidRPr="00CB3678" w:rsidRDefault="00924E04" w:rsidP="00924E04">
      <w:pPr>
        <w:pStyle w:val="Overskrift1"/>
        <w:rPr>
          <w:rFonts w:ascii="Times New Roman" w:hAnsi="Times New Roman" w:cs="Times New Roman"/>
        </w:rPr>
      </w:pPr>
      <w:bookmarkStart w:id="6" w:name="_Toc103864254"/>
      <w:r w:rsidRPr="00CB3678">
        <w:rPr>
          <w:rFonts w:ascii="Times New Roman" w:hAnsi="Times New Roman" w:cs="Times New Roman"/>
        </w:rPr>
        <w:lastRenderedPageBreak/>
        <w:t>Læring</w:t>
      </w:r>
      <w:bookmarkEnd w:id="6"/>
    </w:p>
    <w:p w14:paraId="633B5B07" w14:textId="6CAD7CAE" w:rsidR="00924E04" w:rsidRPr="00A6084E" w:rsidRDefault="00924E04" w:rsidP="00A6084E">
      <w:pPr>
        <w:pStyle w:val="punktliste-ml"/>
        <w:numPr>
          <w:ilvl w:val="0"/>
          <w:numId w:val="0"/>
        </w:numPr>
        <w:ind w:left="431"/>
        <w:rPr>
          <w:rFonts w:ascii="Times New Roman" w:hAnsi="Times New Roman" w:cs="Times New Roman"/>
        </w:rPr>
      </w:pPr>
      <w:r w:rsidRPr="00CB3678">
        <w:rPr>
          <w:rFonts w:ascii="Times New Roman" w:hAnsi="Times New Roman" w:cs="Times New Roman"/>
        </w:rPr>
        <w:t>Barna skal oppleve et stimulerende og utforskende miljø som fremmer barns nysgjerrighet og lærelyst.</w:t>
      </w:r>
      <w:r w:rsidR="00A6084E">
        <w:rPr>
          <w:rFonts w:ascii="Times New Roman" w:hAnsi="Times New Roman" w:cs="Times New Roman"/>
        </w:rPr>
        <w:t xml:space="preserve"> </w:t>
      </w:r>
      <w:r w:rsidRPr="00A6084E">
        <w:rPr>
          <w:rFonts w:ascii="Times New Roman" w:hAnsi="Times New Roman" w:cs="Times New Roman"/>
        </w:rPr>
        <w:t>Barnehagen skal sørge for utvikling og progresjon innenfor alle fagområdene i rammeplanen.</w:t>
      </w:r>
      <w:r w:rsidR="00A6084E" w:rsidRPr="00A6084E">
        <w:rPr>
          <w:rFonts w:ascii="Times New Roman" w:hAnsi="Times New Roman" w:cs="Times New Roman"/>
        </w:rPr>
        <w:t xml:space="preserve"> </w:t>
      </w:r>
      <w:r w:rsidRPr="00A6084E">
        <w:rPr>
          <w:rFonts w:ascii="Times New Roman" w:hAnsi="Times New Roman" w:cs="Times New Roman"/>
        </w:rPr>
        <w:t>Barnehagen skal støtte og berike barnas initiativ og gi dem utfordringer og tiltro til egne evner.</w:t>
      </w:r>
    </w:p>
    <w:p w14:paraId="772012D3" w14:textId="77777777" w:rsidR="00377518" w:rsidRPr="00CB3678" w:rsidRDefault="00377518" w:rsidP="00377518">
      <w:pPr>
        <w:pStyle w:val="punktliste-ml"/>
        <w:numPr>
          <w:ilvl w:val="0"/>
          <w:numId w:val="0"/>
        </w:numPr>
        <w:ind w:left="431"/>
        <w:rPr>
          <w:rFonts w:ascii="Times New Roman" w:hAnsi="Times New Roman" w:cs="Times New Roman"/>
        </w:rPr>
      </w:pPr>
    </w:p>
    <w:p w14:paraId="247F2F73"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090126DE" w14:textId="375C84C2" w:rsidR="004E0017" w:rsidRPr="00150D5A" w:rsidRDefault="004E0017" w:rsidP="0038284F">
      <w:pPr>
        <w:numPr>
          <w:ilvl w:val="0"/>
          <w:numId w:val="30"/>
        </w:numPr>
        <w:spacing w:after="0" w:line="276" w:lineRule="auto"/>
        <w:rPr>
          <w:rFonts w:ascii="Times New Roman" w:hAnsi="Times New Roman" w:cs="Times New Roman"/>
        </w:rPr>
      </w:pPr>
      <w:r w:rsidRPr="00150D5A">
        <w:rPr>
          <w:rFonts w:ascii="Times New Roman" w:hAnsi="Times New Roman" w:cs="Times New Roman"/>
        </w:rPr>
        <w:t>Vi legger til rette for læring i alle situasjoner, både i daglige rutiner, i lek og i formelle læringssituasjoner.</w:t>
      </w:r>
    </w:p>
    <w:p w14:paraId="46725A88" w14:textId="2F271298" w:rsidR="0038284F" w:rsidRPr="00CB3678" w:rsidRDefault="0038284F" w:rsidP="0038284F">
      <w:pPr>
        <w:numPr>
          <w:ilvl w:val="0"/>
          <w:numId w:val="30"/>
        </w:numPr>
        <w:spacing w:after="0" w:line="276" w:lineRule="auto"/>
        <w:rPr>
          <w:rFonts w:ascii="Times New Roman" w:hAnsi="Times New Roman" w:cs="Times New Roman"/>
        </w:rPr>
      </w:pPr>
      <w:r w:rsidRPr="00CB3678">
        <w:rPr>
          <w:rFonts w:ascii="Times New Roman" w:hAnsi="Times New Roman" w:cs="Times New Roman"/>
        </w:rPr>
        <w:t>Vi skal legge til rette for at barna selv kan bidra i egen og andres læring gjennom å få rike og varierte erfaringer, utfordringer og mestringsopplevelser.</w:t>
      </w:r>
    </w:p>
    <w:p w14:paraId="68920328" w14:textId="1C66BECD" w:rsidR="0038284F" w:rsidRPr="00CB3678" w:rsidRDefault="0038284F" w:rsidP="0050497E">
      <w:pPr>
        <w:pStyle w:val="underpunktertiltak"/>
        <w:numPr>
          <w:ilvl w:val="0"/>
          <w:numId w:val="30"/>
        </w:numPr>
        <w:rPr>
          <w:rFonts w:ascii="Times New Roman" w:hAnsi="Times New Roman" w:cs="Times New Roman"/>
        </w:rPr>
      </w:pPr>
      <w:r w:rsidRPr="00CB3678">
        <w:rPr>
          <w:rFonts w:ascii="Times New Roman" w:hAnsi="Times New Roman" w:cs="Times New Roman"/>
        </w:rPr>
        <w:t>Vi undrer og reflekterer oss sammen for å skape forståelse og sammenhenger, i store og små grupper og i samlinger.</w:t>
      </w:r>
    </w:p>
    <w:p w14:paraId="09719613" w14:textId="2E20B970" w:rsidR="00924E04" w:rsidRPr="00256F96" w:rsidRDefault="0038284F" w:rsidP="00256F96">
      <w:pPr>
        <w:numPr>
          <w:ilvl w:val="0"/>
          <w:numId w:val="30"/>
        </w:numPr>
        <w:spacing w:after="0" w:line="276" w:lineRule="auto"/>
        <w:rPr>
          <w:rFonts w:ascii="Times New Roman" w:hAnsi="Times New Roman" w:cs="Times New Roman"/>
        </w:rPr>
      </w:pPr>
      <w:r w:rsidRPr="00CB3678">
        <w:rPr>
          <w:rFonts w:ascii="Times New Roman" w:hAnsi="Times New Roman" w:cs="Times New Roman"/>
        </w:rPr>
        <w:t>Gjennom prosjektarbeid som metode er vi oppmerksomme på barnas interesser og engasjement, og vi legger til rette for læring i ulike situasjoner og aktiviteter.</w:t>
      </w:r>
      <w:r w:rsidR="00C8239B" w:rsidRPr="00CB3678">
        <w:rPr>
          <w:rFonts w:ascii="Times New Roman" w:hAnsi="Times New Roman" w:cs="Times New Roman"/>
        </w:rPr>
        <w:t xml:space="preserve"> Metoden </w:t>
      </w:r>
      <w:r w:rsidR="00F55F2C" w:rsidRPr="00CB3678">
        <w:rPr>
          <w:rFonts w:ascii="Times New Roman" w:hAnsi="Times New Roman" w:cs="Times New Roman"/>
        </w:rPr>
        <w:t xml:space="preserve">bygger også på læring i et større fellesskap og i et demokrati. </w:t>
      </w:r>
    </w:p>
    <w:p w14:paraId="65971B9C" w14:textId="77777777" w:rsidR="00924E04" w:rsidRPr="00CB3678" w:rsidRDefault="00924E04" w:rsidP="00924E04">
      <w:pPr>
        <w:pStyle w:val="Overskrift1"/>
        <w:rPr>
          <w:rFonts w:ascii="Times New Roman" w:hAnsi="Times New Roman" w:cs="Times New Roman"/>
        </w:rPr>
      </w:pPr>
      <w:bookmarkStart w:id="7" w:name="_Toc103864255"/>
      <w:r w:rsidRPr="00CB3678">
        <w:rPr>
          <w:rFonts w:ascii="Times New Roman" w:hAnsi="Times New Roman" w:cs="Times New Roman"/>
        </w:rPr>
        <w:t>Kommunikasjon og språk</w:t>
      </w:r>
      <w:bookmarkEnd w:id="7"/>
    </w:p>
    <w:p w14:paraId="62BF4634" w14:textId="613FBA0C" w:rsidR="00924E04" w:rsidRPr="00E61996" w:rsidRDefault="00924E04" w:rsidP="00E61996">
      <w:pPr>
        <w:pStyle w:val="punktliste-ml"/>
        <w:numPr>
          <w:ilvl w:val="0"/>
          <w:numId w:val="0"/>
        </w:numPr>
        <w:ind w:left="431"/>
        <w:rPr>
          <w:rFonts w:ascii="Times New Roman" w:hAnsi="Times New Roman" w:cs="Times New Roman"/>
        </w:rPr>
      </w:pPr>
      <w:r w:rsidRPr="00CB3678">
        <w:rPr>
          <w:rFonts w:ascii="Times New Roman" w:hAnsi="Times New Roman" w:cs="Times New Roman"/>
        </w:rPr>
        <w:t xml:space="preserve">Barnehagen skal støtte barns bruk av språk som redskap for å tenke og gi uttrykk for egne meninger og følelser. </w:t>
      </w:r>
      <w:r w:rsidRPr="00E61996">
        <w:rPr>
          <w:rFonts w:ascii="Times New Roman" w:hAnsi="Times New Roman" w:cs="Times New Roman"/>
        </w:rPr>
        <w:t>Alle barn skal få god språkstimulering gjennom barnehagehverdagen.</w:t>
      </w:r>
      <w:r w:rsidR="00E61996" w:rsidRPr="00E61996">
        <w:rPr>
          <w:rFonts w:ascii="Times New Roman" w:hAnsi="Times New Roman" w:cs="Times New Roman"/>
        </w:rPr>
        <w:t xml:space="preserve"> </w:t>
      </w:r>
      <w:r w:rsidRPr="00E61996">
        <w:rPr>
          <w:rFonts w:ascii="Times New Roman" w:hAnsi="Times New Roman" w:cs="Times New Roman"/>
        </w:rPr>
        <w:t xml:space="preserve">Barnehagen skal fange opp og støtte barn som trenger ekstra støtte i sin språkutvikling. Se </w:t>
      </w:r>
      <w:r w:rsidRPr="00493E1F">
        <w:rPr>
          <w:rFonts w:ascii="Times New Roman" w:hAnsi="Times New Roman" w:cs="Times New Roman"/>
          <w:i/>
          <w:iCs/>
        </w:rPr>
        <w:t>«Oslostandard for et inkluderende leke- og språkmiljø»</w:t>
      </w:r>
      <w:r w:rsidR="009911EB">
        <w:rPr>
          <w:rFonts w:ascii="Times New Roman" w:hAnsi="Times New Roman" w:cs="Times New Roman"/>
        </w:rPr>
        <w:t xml:space="preserve"> (oslokommune</w:t>
      </w:r>
      <w:r w:rsidRPr="00493E1F">
        <w:rPr>
          <w:rFonts w:ascii="Times New Roman" w:hAnsi="Times New Roman" w:cs="Times New Roman"/>
          <w:i/>
          <w:iCs/>
        </w:rPr>
        <w:t>.</w:t>
      </w:r>
      <w:r w:rsidR="002A3C3B" w:rsidRPr="002A3C3B">
        <w:rPr>
          <w:rFonts w:ascii="Times New Roman" w:hAnsi="Times New Roman" w:cs="Times New Roman"/>
        </w:rPr>
        <w:t>no)</w:t>
      </w:r>
      <w:r w:rsidR="002A3C3B">
        <w:rPr>
          <w:rFonts w:ascii="Times New Roman" w:hAnsi="Times New Roman" w:cs="Times New Roman"/>
        </w:rPr>
        <w:t>.</w:t>
      </w:r>
    </w:p>
    <w:p w14:paraId="5EF52DA1" w14:textId="77777777" w:rsidR="00377518" w:rsidRPr="00CB3678" w:rsidRDefault="00377518" w:rsidP="00377518">
      <w:pPr>
        <w:pStyle w:val="punktliste-ml"/>
        <w:numPr>
          <w:ilvl w:val="0"/>
          <w:numId w:val="0"/>
        </w:numPr>
        <w:ind w:left="431"/>
        <w:rPr>
          <w:rFonts w:ascii="Times New Roman" w:hAnsi="Times New Roman" w:cs="Times New Roman"/>
        </w:rPr>
      </w:pPr>
    </w:p>
    <w:p w14:paraId="7EE4532D"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45F5FED1" w14:textId="77777777" w:rsidR="00C02EF6" w:rsidRPr="00CB3678" w:rsidRDefault="00391934" w:rsidP="00391934">
      <w:pPr>
        <w:pStyle w:val="Listeavsnitt"/>
        <w:numPr>
          <w:ilvl w:val="0"/>
          <w:numId w:val="31"/>
        </w:numPr>
        <w:spacing w:after="200" w:line="276" w:lineRule="auto"/>
        <w:rPr>
          <w:rFonts w:ascii="Times New Roman" w:hAnsi="Times New Roman" w:cs="Times New Roman"/>
        </w:rPr>
      </w:pPr>
      <w:r w:rsidRPr="00CB3678">
        <w:rPr>
          <w:rFonts w:ascii="Times New Roman" w:hAnsi="Times New Roman" w:cs="Times New Roman"/>
        </w:rPr>
        <w:t xml:space="preserve">Personalet skal være bevisste på sine roller som språklige forbilder og være lydhøre i kommunikasjon med alle barn. </w:t>
      </w:r>
    </w:p>
    <w:p w14:paraId="556B77BE" w14:textId="77777777" w:rsidR="00CB2811" w:rsidRPr="00CB3678" w:rsidRDefault="00391934" w:rsidP="00391934">
      <w:pPr>
        <w:pStyle w:val="Listeavsnitt"/>
        <w:numPr>
          <w:ilvl w:val="0"/>
          <w:numId w:val="31"/>
        </w:numPr>
        <w:spacing w:after="200" w:line="276" w:lineRule="auto"/>
        <w:rPr>
          <w:rFonts w:ascii="Times New Roman" w:hAnsi="Times New Roman" w:cs="Times New Roman"/>
        </w:rPr>
      </w:pPr>
      <w:r w:rsidRPr="00CB3678">
        <w:rPr>
          <w:rFonts w:ascii="Times New Roman" w:hAnsi="Times New Roman" w:cs="Times New Roman"/>
        </w:rPr>
        <w:t xml:space="preserve">Vi bruker tegn – til – tale </w:t>
      </w:r>
      <w:r w:rsidR="00C02EF6" w:rsidRPr="00CB3678">
        <w:rPr>
          <w:rFonts w:ascii="Times New Roman" w:hAnsi="Times New Roman" w:cs="Times New Roman"/>
        </w:rPr>
        <w:t>og dagstavle som støttemateriell i kommunikasjon med barna som trenger det, spesielt med de yngste barna</w:t>
      </w:r>
      <w:r w:rsidR="00CB2811" w:rsidRPr="00CB3678">
        <w:rPr>
          <w:rFonts w:ascii="Times New Roman" w:hAnsi="Times New Roman" w:cs="Times New Roman"/>
        </w:rPr>
        <w:t xml:space="preserve"> i barnehagen. </w:t>
      </w:r>
    </w:p>
    <w:p w14:paraId="6B591514" w14:textId="1351299D" w:rsidR="004474ED" w:rsidRPr="00CB3678" w:rsidRDefault="004474ED" w:rsidP="00391934">
      <w:pPr>
        <w:pStyle w:val="Listeavsnitt"/>
        <w:numPr>
          <w:ilvl w:val="0"/>
          <w:numId w:val="31"/>
        </w:numPr>
        <w:spacing w:after="200" w:line="276" w:lineRule="auto"/>
        <w:rPr>
          <w:rFonts w:ascii="Times New Roman" w:hAnsi="Times New Roman" w:cs="Times New Roman"/>
        </w:rPr>
      </w:pPr>
      <w:r w:rsidRPr="00CB3678">
        <w:rPr>
          <w:rFonts w:ascii="Times New Roman" w:hAnsi="Times New Roman" w:cs="Times New Roman"/>
        </w:rPr>
        <w:t>Vi bruker rommet som den tredje pedagog, med fokus på å skape dialog med barna. Vi har bilder på veggene</w:t>
      </w:r>
      <w:r w:rsidR="00850D07" w:rsidRPr="00CB3678">
        <w:rPr>
          <w:rFonts w:ascii="Times New Roman" w:hAnsi="Times New Roman" w:cs="Times New Roman"/>
        </w:rPr>
        <w:t xml:space="preserve"> som vi kan undre oss over sammen. </w:t>
      </w:r>
    </w:p>
    <w:p w14:paraId="1BD2FDEB" w14:textId="77777777" w:rsidR="008C7DA5" w:rsidRPr="00CB3678" w:rsidRDefault="00CB2811" w:rsidP="00391934">
      <w:pPr>
        <w:pStyle w:val="Listeavsnitt"/>
        <w:numPr>
          <w:ilvl w:val="0"/>
          <w:numId w:val="31"/>
        </w:numPr>
        <w:spacing w:after="200" w:line="276" w:lineRule="auto"/>
        <w:rPr>
          <w:rFonts w:ascii="Times New Roman" w:hAnsi="Times New Roman" w:cs="Times New Roman"/>
        </w:rPr>
      </w:pPr>
      <w:r w:rsidRPr="00CB3678">
        <w:rPr>
          <w:rFonts w:ascii="Times New Roman" w:hAnsi="Times New Roman" w:cs="Times New Roman"/>
        </w:rPr>
        <w:t xml:space="preserve">Vi skal stimulere og respondere på barnas verbale og non – verbale kommunikasjon, ved å legge til rette for at alle barn involveres i samspill og i samtaler. </w:t>
      </w:r>
    </w:p>
    <w:p w14:paraId="7D70BCA4" w14:textId="422885DC" w:rsidR="008C7DA5" w:rsidRPr="00256F96" w:rsidRDefault="008C7DA5" w:rsidP="00256F96">
      <w:pPr>
        <w:pStyle w:val="Listeavsnitt"/>
        <w:numPr>
          <w:ilvl w:val="0"/>
          <w:numId w:val="31"/>
        </w:numPr>
        <w:spacing w:after="200" w:line="276" w:lineRule="auto"/>
        <w:rPr>
          <w:rFonts w:ascii="Times New Roman" w:hAnsi="Times New Roman" w:cs="Times New Roman"/>
        </w:rPr>
      </w:pPr>
      <w:r w:rsidRPr="00CB3678">
        <w:rPr>
          <w:rFonts w:ascii="Times New Roman" w:hAnsi="Times New Roman" w:cs="Times New Roman"/>
        </w:rPr>
        <w:t>Vi deler barna inn i mindre grupper for å jobbe systematisk med språk, og vi bruker «TRAS» som kartleggingsverktøy</w:t>
      </w:r>
      <w:r w:rsidR="003E3F95">
        <w:rPr>
          <w:rFonts w:ascii="Times New Roman" w:hAnsi="Times New Roman" w:cs="Times New Roman"/>
        </w:rPr>
        <w:t xml:space="preserve"> (</w:t>
      </w:r>
      <w:r w:rsidR="003E3F95" w:rsidRPr="003E3F95">
        <w:rPr>
          <w:rFonts w:ascii="Times New Roman" w:hAnsi="Times New Roman" w:cs="Times New Roman"/>
        </w:rPr>
        <w:t>https://www.statped.no/laringsressurser/sprak-og-tale/tras/</w:t>
      </w:r>
      <w:r w:rsidR="003E3F95">
        <w:rPr>
          <w:rFonts w:ascii="Times New Roman" w:hAnsi="Times New Roman" w:cs="Times New Roman"/>
        </w:rPr>
        <w:t>).</w:t>
      </w:r>
    </w:p>
    <w:p w14:paraId="495FDBD6" w14:textId="77777777" w:rsidR="00924E04" w:rsidRPr="00CB3678" w:rsidRDefault="00924E04" w:rsidP="00924E04">
      <w:pPr>
        <w:pStyle w:val="Overskrift1"/>
        <w:rPr>
          <w:rFonts w:ascii="Times New Roman" w:hAnsi="Times New Roman" w:cs="Times New Roman"/>
        </w:rPr>
      </w:pPr>
      <w:bookmarkStart w:id="8" w:name="_Toc103864256"/>
      <w:r w:rsidRPr="00CB3678">
        <w:rPr>
          <w:rFonts w:ascii="Times New Roman" w:hAnsi="Times New Roman" w:cs="Times New Roman"/>
        </w:rPr>
        <w:t>Digital praksis</w:t>
      </w:r>
      <w:bookmarkEnd w:id="8"/>
    </w:p>
    <w:p w14:paraId="34DABF12" w14:textId="7D604B2E" w:rsidR="00924E04" w:rsidRPr="00150D5A" w:rsidRDefault="00924E04" w:rsidP="00150D5A">
      <w:pPr>
        <w:pStyle w:val="punktliste-ml"/>
        <w:numPr>
          <w:ilvl w:val="0"/>
          <w:numId w:val="0"/>
        </w:numPr>
        <w:ind w:left="431"/>
        <w:rPr>
          <w:rFonts w:ascii="Times New Roman" w:hAnsi="Times New Roman" w:cs="Times New Roman"/>
        </w:rPr>
      </w:pPr>
      <w:r w:rsidRPr="00CB3678">
        <w:rPr>
          <w:rFonts w:ascii="Times New Roman" w:hAnsi="Times New Roman" w:cs="Times New Roman"/>
        </w:rPr>
        <w:t>Barnehagen skal gi barna mulighet til å bruke digitale verktøy og teknologi i lek, læring og kreative prosesser.</w:t>
      </w:r>
      <w:r w:rsidR="00150D5A">
        <w:rPr>
          <w:rFonts w:ascii="Times New Roman" w:hAnsi="Times New Roman" w:cs="Times New Roman"/>
        </w:rPr>
        <w:t xml:space="preserve"> </w:t>
      </w:r>
      <w:r w:rsidRPr="00150D5A">
        <w:rPr>
          <w:rFonts w:ascii="Times New Roman" w:hAnsi="Times New Roman" w:cs="Times New Roman"/>
        </w:rPr>
        <w:t>Barnehagen skal bidra til at barna utvikler en begynnende etisk forståelse knyttet til digitale medier.</w:t>
      </w:r>
      <w:r w:rsidR="00150D5A" w:rsidRPr="00150D5A">
        <w:rPr>
          <w:rFonts w:ascii="Times New Roman" w:hAnsi="Times New Roman" w:cs="Times New Roman"/>
        </w:rPr>
        <w:t xml:space="preserve"> </w:t>
      </w:r>
      <w:r w:rsidRPr="00150D5A">
        <w:rPr>
          <w:rFonts w:ascii="Times New Roman" w:hAnsi="Times New Roman" w:cs="Times New Roman"/>
        </w:rPr>
        <w:t>Barnehagens ansatte skal utøve god digital dømmekraft i samarbeid med foresatte</w:t>
      </w:r>
      <w:r w:rsidRPr="00150D5A">
        <w:rPr>
          <w:rFonts w:ascii="Times New Roman" w:hAnsi="Times New Roman" w:cs="Times New Roman"/>
          <w:color w:val="FF0000"/>
        </w:rPr>
        <w:t xml:space="preserve">.  </w:t>
      </w:r>
    </w:p>
    <w:p w14:paraId="46E0F599" w14:textId="77777777" w:rsidR="00377518" w:rsidRPr="00CB3678" w:rsidRDefault="00377518" w:rsidP="00377518">
      <w:pPr>
        <w:pStyle w:val="punktliste-ml"/>
        <w:numPr>
          <w:ilvl w:val="0"/>
          <w:numId w:val="0"/>
        </w:numPr>
        <w:ind w:left="431"/>
        <w:rPr>
          <w:rFonts w:ascii="Times New Roman" w:hAnsi="Times New Roman" w:cs="Times New Roman"/>
        </w:rPr>
      </w:pPr>
    </w:p>
    <w:p w14:paraId="3F3AC32D" w14:textId="77777777" w:rsidR="00924E04" w:rsidRPr="00CB3678" w:rsidRDefault="00924E04" w:rsidP="00924E04">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6BCF4934" w14:textId="36A82E51" w:rsidR="00711BD3" w:rsidRPr="00CB3678" w:rsidRDefault="00711BD3" w:rsidP="00711BD3">
      <w:pPr>
        <w:pStyle w:val="underpunktertiltak"/>
        <w:rPr>
          <w:rFonts w:ascii="Times New Roman" w:hAnsi="Times New Roman" w:cs="Times New Roman"/>
        </w:rPr>
      </w:pPr>
      <w:r w:rsidRPr="00CB3678">
        <w:rPr>
          <w:rFonts w:ascii="Times New Roman" w:hAnsi="Times New Roman" w:cs="Times New Roman"/>
        </w:rPr>
        <w:t xml:space="preserve">Vi </w:t>
      </w:r>
      <w:r w:rsidR="00B15278" w:rsidRPr="00CB3678">
        <w:rPr>
          <w:rFonts w:ascii="Times New Roman" w:hAnsi="Times New Roman" w:cs="Times New Roman"/>
        </w:rPr>
        <w:t>bruker for eksempel YouTube og NRK super</w:t>
      </w:r>
      <w:r w:rsidR="00CD0A02" w:rsidRPr="00CB3678">
        <w:rPr>
          <w:rFonts w:ascii="Times New Roman" w:hAnsi="Times New Roman" w:cs="Times New Roman"/>
        </w:rPr>
        <w:t xml:space="preserve"> for å støtte opp under prosjektarbeid og impulser. </w:t>
      </w:r>
      <w:r w:rsidR="00B15278" w:rsidRPr="00CB3678">
        <w:rPr>
          <w:rFonts w:ascii="Times New Roman" w:hAnsi="Times New Roman" w:cs="Times New Roman"/>
        </w:rPr>
        <w:t xml:space="preserve"> </w:t>
      </w:r>
    </w:p>
    <w:p w14:paraId="2788A5CA" w14:textId="449AD9D6" w:rsidR="00D20769" w:rsidRPr="00CB3678" w:rsidRDefault="00D20769" w:rsidP="00711BD3">
      <w:pPr>
        <w:pStyle w:val="underpunktertiltak"/>
        <w:rPr>
          <w:rFonts w:ascii="Times New Roman" w:hAnsi="Times New Roman" w:cs="Times New Roman"/>
        </w:rPr>
      </w:pPr>
      <w:r w:rsidRPr="00CB3678">
        <w:rPr>
          <w:rFonts w:ascii="Times New Roman" w:hAnsi="Times New Roman" w:cs="Times New Roman"/>
        </w:rPr>
        <w:t xml:space="preserve">Hver avdeling har et nettbrett som </w:t>
      </w:r>
      <w:r w:rsidR="008C35F1" w:rsidRPr="00CB3678">
        <w:rPr>
          <w:rFonts w:ascii="Times New Roman" w:hAnsi="Times New Roman" w:cs="Times New Roman"/>
        </w:rPr>
        <w:t xml:space="preserve">brukes i forskjellige læringssituasjoner. </w:t>
      </w:r>
    </w:p>
    <w:p w14:paraId="5E46B153" w14:textId="169118A4" w:rsidR="00377518" w:rsidRDefault="005D0E26" w:rsidP="00256F96">
      <w:pPr>
        <w:pStyle w:val="underpunktertiltak"/>
        <w:rPr>
          <w:rFonts w:ascii="Times New Roman" w:hAnsi="Times New Roman" w:cs="Times New Roman"/>
        </w:rPr>
      </w:pPr>
      <w:r w:rsidRPr="00CB3678">
        <w:rPr>
          <w:rFonts w:ascii="Times New Roman" w:hAnsi="Times New Roman" w:cs="Times New Roman"/>
        </w:rPr>
        <w:t>Vi lar ba</w:t>
      </w:r>
      <w:r w:rsidR="00711BD3" w:rsidRPr="00CB3678">
        <w:rPr>
          <w:rFonts w:ascii="Times New Roman" w:hAnsi="Times New Roman" w:cs="Times New Roman"/>
        </w:rPr>
        <w:t>rna få</w:t>
      </w:r>
      <w:r w:rsidRPr="00CB3678">
        <w:rPr>
          <w:rFonts w:ascii="Times New Roman" w:hAnsi="Times New Roman" w:cs="Times New Roman"/>
        </w:rPr>
        <w:t xml:space="preserve"> </w:t>
      </w:r>
      <w:r w:rsidR="00711BD3" w:rsidRPr="00CB3678">
        <w:rPr>
          <w:rFonts w:ascii="Times New Roman" w:hAnsi="Times New Roman" w:cs="Times New Roman"/>
        </w:rPr>
        <w:t xml:space="preserve">være med på å </w:t>
      </w:r>
      <w:r w:rsidRPr="00CB3678">
        <w:rPr>
          <w:rFonts w:ascii="Times New Roman" w:hAnsi="Times New Roman" w:cs="Times New Roman"/>
        </w:rPr>
        <w:t xml:space="preserve">søke frem fakta og informasjon i forbindelse med prosjektarbeid eller </w:t>
      </w:r>
      <w:r w:rsidR="00B15278" w:rsidRPr="00CB3678">
        <w:rPr>
          <w:rFonts w:ascii="Times New Roman" w:hAnsi="Times New Roman" w:cs="Times New Roman"/>
        </w:rPr>
        <w:t xml:space="preserve">spontane </w:t>
      </w:r>
      <w:r w:rsidR="00592A47">
        <w:rPr>
          <w:rFonts w:ascii="Times New Roman" w:hAnsi="Times New Roman" w:cs="Times New Roman"/>
        </w:rPr>
        <w:t>lærings</w:t>
      </w:r>
      <w:r w:rsidR="00B15278" w:rsidRPr="00CB3678">
        <w:rPr>
          <w:rFonts w:ascii="Times New Roman" w:hAnsi="Times New Roman" w:cs="Times New Roman"/>
        </w:rPr>
        <w:t>situasjoner.</w:t>
      </w:r>
    </w:p>
    <w:p w14:paraId="4187CE13" w14:textId="77777777" w:rsidR="00256F96" w:rsidRPr="00256F96" w:rsidRDefault="00256F96" w:rsidP="00256F96">
      <w:pPr>
        <w:pStyle w:val="underpunktertiltak"/>
        <w:rPr>
          <w:rFonts w:ascii="Times New Roman" w:hAnsi="Times New Roman" w:cs="Times New Roman"/>
        </w:rPr>
      </w:pPr>
    </w:p>
    <w:p w14:paraId="590D9784" w14:textId="3F038FAA" w:rsidR="009B4577" w:rsidRPr="00CB3678" w:rsidRDefault="009B4577" w:rsidP="009B4577">
      <w:pPr>
        <w:pStyle w:val="Overskrift1"/>
        <w:rPr>
          <w:rFonts w:ascii="Times New Roman" w:hAnsi="Times New Roman" w:cs="Times New Roman"/>
        </w:rPr>
      </w:pPr>
      <w:bookmarkStart w:id="9" w:name="_Toc103864257"/>
      <w:r w:rsidRPr="00CB3678">
        <w:rPr>
          <w:rFonts w:ascii="Times New Roman" w:hAnsi="Times New Roman" w:cs="Times New Roman"/>
        </w:rPr>
        <w:lastRenderedPageBreak/>
        <w:t>Samarbeid og sammenheng mellom skole og barnehage</w:t>
      </w:r>
      <w:bookmarkEnd w:id="9"/>
    </w:p>
    <w:p w14:paraId="6B688589" w14:textId="74DB61A3" w:rsidR="009B4577" w:rsidRPr="00150D5A" w:rsidRDefault="009B4577" w:rsidP="00150D5A">
      <w:pPr>
        <w:pStyle w:val="punktliste-ml"/>
        <w:numPr>
          <w:ilvl w:val="0"/>
          <w:numId w:val="0"/>
        </w:numPr>
        <w:ind w:left="431"/>
        <w:rPr>
          <w:rFonts w:ascii="Times New Roman" w:hAnsi="Times New Roman" w:cs="Times New Roman"/>
          <w:i/>
          <w:iCs/>
        </w:rPr>
      </w:pPr>
      <w:r w:rsidRPr="00CB3678">
        <w:rPr>
          <w:rFonts w:ascii="Times New Roman" w:hAnsi="Times New Roman" w:cs="Times New Roman"/>
        </w:rPr>
        <w:t xml:space="preserve">Barnehagen skal i samarbeid med foresatte og skolen legge til rette for at barnet får en trygg og god overgang fra barnehage til skole. Se </w:t>
      </w:r>
      <w:r w:rsidRPr="00CB3678">
        <w:rPr>
          <w:rFonts w:ascii="Times New Roman" w:hAnsi="Times New Roman" w:cs="Times New Roman"/>
          <w:i/>
          <w:iCs/>
        </w:rPr>
        <w:t>«Oslostandard for samarbeid og sammenheng mellom barnehage, skole og AKS»</w:t>
      </w:r>
      <w:r w:rsidR="00767C71">
        <w:rPr>
          <w:rFonts w:ascii="Times New Roman" w:hAnsi="Times New Roman" w:cs="Times New Roman"/>
          <w:i/>
          <w:iCs/>
        </w:rPr>
        <w:t xml:space="preserve"> </w:t>
      </w:r>
      <w:r w:rsidR="00767C71">
        <w:rPr>
          <w:rFonts w:ascii="Times New Roman" w:hAnsi="Times New Roman" w:cs="Times New Roman"/>
        </w:rPr>
        <w:t>(oslokommune.no)</w:t>
      </w:r>
      <w:r w:rsidRPr="00CB3678">
        <w:rPr>
          <w:rFonts w:ascii="Times New Roman" w:hAnsi="Times New Roman" w:cs="Times New Roman"/>
          <w:i/>
          <w:iCs/>
        </w:rPr>
        <w:t>.</w:t>
      </w:r>
      <w:r w:rsidR="00150D5A">
        <w:rPr>
          <w:rFonts w:ascii="Times New Roman" w:hAnsi="Times New Roman" w:cs="Times New Roman"/>
          <w:i/>
          <w:iCs/>
        </w:rPr>
        <w:t xml:space="preserve"> </w:t>
      </w:r>
      <w:r w:rsidRPr="00150D5A">
        <w:rPr>
          <w:rFonts w:ascii="Times New Roman" w:hAnsi="Times New Roman" w:cs="Times New Roman"/>
        </w:rPr>
        <w:t>Barnehagen skal legge til rette for at barna har med seg erfaringer, kunnskaper og ferdigheter som gir dem et godt grunnlag for å begynne på skolen.</w:t>
      </w:r>
    </w:p>
    <w:p w14:paraId="23D7CFFC" w14:textId="77777777" w:rsidR="00377518" w:rsidRPr="00CB3678" w:rsidRDefault="00377518" w:rsidP="00377518">
      <w:pPr>
        <w:pStyle w:val="punktliste-ml"/>
        <w:numPr>
          <w:ilvl w:val="0"/>
          <w:numId w:val="0"/>
        </w:numPr>
        <w:ind w:left="431"/>
        <w:rPr>
          <w:rFonts w:ascii="Times New Roman" w:hAnsi="Times New Roman" w:cs="Times New Roman"/>
        </w:rPr>
      </w:pPr>
    </w:p>
    <w:p w14:paraId="2952A9BA"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492F9A5D" w14:textId="2339CE15" w:rsidR="00C9364F" w:rsidRPr="00CB3678" w:rsidRDefault="00C9364F" w:rsidP="00C9364F">
      <w:pPr>
        <w:pStyle w:val="Listeavsnitt"/>
        <w:numPr>
          <w:ilvl w:val="0"/>
          <w:numId w:val="33"/>
        </w:numPr>
        <w:spacing w:after="0" w:line="276" w:lineRule="auto"/>
        <w:rPr>
          <w:rFonts w:ascii="Times New Roman" w:hAnsi="Times New Roman" w:cs="Times New Roman"/>
        </w:rPr>
      </w:pPr>
      <w:r w:rsidRPr="00CB3678">
        <w:rPr>
          <w:rFonts w:ascii="Times New Roman" w:hAnsi="Times New Roman" w:cs="Times New Roman"/>
        </w:rPr>
        <w:t xml:space="preserve">Vi har </w:t>
      </w:r>
      <w:r w:rsidR="008C35F1" w:rsidRPr="00CB3678">
        <w:rPr>
          <w:rFonts w:ascii="Times New Roman" w:hAnsi="Times New Roman" w:cs="Times New Roman"/>
        </w:rPr>
        <w:t xml:space="preserve">en </w:t>
      </w:r>
      <w:r w:rsidRPr="00CB3678">
        <w:rPr>
          <w:rFonts w:ascii="Times New Roman" w:hAnsi="Times New Roman" w:cs="Times New Roman"/>
        </w:rPr>
        <w:t>skolegruppe</w:t>
      </w:r>
      <w:r w:rsidR="008C35F1" w:rsidRPr="00CB3678">
        <w:rPr>
          <w:rFonts w:ascii="Times New Roman" w:hAnsi="Times New Roman" w:cs="Times New Roman"/>
        </w:rPr>
        <w:t xml:space="preserve"> på storebarnsavdelingen</w:t>
      </w:r>
      <w:r w:rsidRPr="00CB3678">
        <w:rPr>
          <w:rFonts w:ascii="Times New Roman" w:hAnsi="Times New Roman" w:cs="Times New Roman"/>
        </w:rPr>
        <w:t>, hvor vi jobber med skolerettede og skoleforberedende aktiviteter.</w:t>
      </w:r>
    </w:p>
    <w:p w14:paraId="360C6FBD" w14:textId="77777777" w:rsidR="00C9364F" w:rsidRPr="00CB3678" w:rsidRDefault="00C9364F" w:rsidP="00C9364F">
      <w:pPr>
        <w:pStyle w:val="Listeavsnitt"/>
        <w:numPr>
          <w:ilvl w:val="0"/>
          <w:numId w:val="33"/>
        </w:numPr>
        <w:spacing w:after="0" w:line="276" w:lineRule="auto"/>
        <w:rPr>
          <w:rFonts w:ascii="Times New Roman" w:hAnsi="Times New Roman" w:cs="Times New Roman"/>
        </w:rPr>
      </w:pPr>
      <w:r w:rsidRPr="00CB3678">
        <w:rPr>
          <w:rFonts w:ascii="Times New Roman" w:hAnsi="Times New Roman" w:cs="Times New Roman"/>
        </w:rPr>
        <w:t>Vi samarbeider med barnets hjem i forbindelse med skolestart.</w:t>
      </w:r>
    </w:p>
    <w:p w14:paraId="0EA2D207" w14:textId="162770F7" w:rsidR="009B4577" w:rsidRPr="00CB3678" w:rsidRDefault="00C9364F" w:rsidP="00C9364F">
      <w:pPr>
        <w:pStyle w:val="Listeavsnitt"/>
        <w:numPr>
          <w:ilvl w:val="0"/>
          <w:numId w:val="33"/>
        </w:numPr>
        <w:spacing w:after="0" w:line="276" w:lineRule="auto"/>
        <w:rPr>
          <w:rFonts w:ascii="Times New Roman" w:hAnsi="Times New Roman" w:cs="Times New Roman"/>
        </w:rPr>
      </w:pPr>
      <w:r w:rsidRPr="00CB3678">
        <w:rPr>
          <w:rFonts w:ascii="Times New Roman" w:hAnsi="Times New Roman" w:cs="Times New Roman"/>
        </w:rPr>
        <w:t>Barna får besøke skolen de skal starte på.</w:t>
      </w:r>
    </w:p>
    <w:p w14:paraId="02257C44" w14:textId="494C531F" w:rsidR="00C9364F" w:rsidRPr="00CB3678" w:rsidRDefault="00C9364F" w:rsidP="00C9364F">
      <w:pPr>
        <w:pStyle w:val="Listeavsnitt"/>
        <w:numPr>
          <w:ilvl w:val="0"/>
          <w:numId w:val="33"/>
        </w:numPr>
        <w:spacing w:after="0" w:line="276" w:lineRule="auto"/>
        <w:rPr>
          <w:rFonts w:ascii="Times New Roman" w:hAnsi="Times New Roman" w:cs="Times New Roman"/>
        </w:rPr>
      </w:pPr>
      <w:r w:rsidRPr="00CB3678">
        <w:rPr>
          <w:rFonts w:ascii="Times New Roman" w:hAnsi="Times New Roman" w:cs="Times New Roman"/>
        </w:rPr>
        <w:t>Vi jobber aktivt for å øke barns selvstendighet og styrke barnas identitet.</w:t>
      </w:r>
    </w:p>
    <w:p w14:paraId="101DB371" w14:textId="77777777" w:rsidR="00C9364F" w:rsidRPr="00CB3678" w:rsidRDefault="00C9364F" w:rsidP="00C9364F">
      <w:pPr>
        <w:pStyle w:val="Listeavsnitt"/>
        <w:spacing w:after="0" w:line="276" w:lineRule="auto"/>
        <w:rPr>
          <w:rFonts w:ascii="Times New Roman" w:hAnsi="Times New Roman" w:cs="Times New Roman"/>
        </w:rPr>
      </w:pPr>
    </w:p>
    <w:p w14:paraId="58762A1E" w14:textId="432783E9" w:rsidR="009B4577" w:rsidRPr="00CB3678" w:rsidRDefault="009B4577" w:rsidP="009B4577">
      <w:pPr>
        <w:pStyle w:val="Overskrift1"/>
        <w:rPr>
          <w:rFonts w:ascii="Times New Roman" w:hAnsi="Times New Roman" w:cs="Times New Roman"/>
        </w:rPr>
      </w:pPr>
      <w:bookmarkStart w:id="10" w:name="_Toc103864258"/>
      <w:r w:rsidRPr="00CB3678">
        <w:rPr>
          <w:rFonts w:ascii="Times New Roman" w:hAnsi="Times New Roman" w:cs="Times New Roman"/>
        </w:rPr>
        <w:t>Omsorg</w:t>
      </w:r>
      <w:bookmarkEnd w:id="10"/>
    </w:p>
    <w:p w14:paraId="0CF14636" w14:textId="3F060F6B" w:rsidR="009B4577" w:rsidRPr="00150D5A" w:rsidRDefault="009B4577" w:rsidP="00150D5A">
      <w:pPr>
        <w:pStyle w:val="punktliste-ml"/>
        <w:numPr>
          <w:ilvl w:val="0"/>
          <w:numId w:val="0"/>
        </w:numPr>
        <w:ind w:left="431"/>
        <w:rPr>
          <w:rFonts w:ascii="Times New Roman" w:hAnsi="Times New Roman" w:cs="Times New Roman"/>
        </w:rPr>
      </w:pPr>
      <w:r w:rsidRPr="00CB3678">
        <w:rPr>
          <w:rFonts w:ascii="Times New Roman" w:hAnsi="Times New Roman" w:cs="Times New Roman"/>
        </w:rPr>
        <w:t xml:space="preserve">Barnehagen skal legge til rette for at alle barn kan knytte seg til personalet og til hverandre. </w:t>
      </w:r>
      <w:r w:rsidRPr="00150D5A">
        <w:rPr>
          <w:rFonts w:ascii="Times New Roman" w:hAnsi="Times New Roman" w:cs="Times New Roman"/>
        </w:rPr>
        <w:t>I barnehagen skal alle barna bli sett, forstått, respektert og få den hjelp og støtte de har behov for.</w:t>
      </w:r>
      <w:r w:rsidR="00150D5A" w:rsidRPr="00150D5A">
        <w:rPr>
          <w:rFonts w:ascii="Times New Roman" w:hAnsi="Times New Roman" w:cs="Times New Roman"/>
        </w:rPr>
        <w:t xml:space="preserve"> </w:t>
      </w:r>
      <w:r w:rsidRPr="00150D5A">
        <w:rPr>
          <w:rFonts w:ascii="Times New Roman" w:hAnsi="Times New Roman" w:cs="Times New Roman"/>
        </w:rPr>
        <w:t xml:space="preserve">Barnehagen skal forebygge og avdekke omsorgssvikt, vold og seksuelle overgrep. Se </w:t>
      </w:r>
      <w:r w:rsidR="0016155B" w:rsidRPr="0016155B">
        <w:rPr>
          <w:rFonts w:ascii="Times New Roman" w:hAnsi="Times New Roman" w:cs="Times New Roman"/>
          <w:i/>
          <w:iCs/>
        </w:rPr>
        <w:t>«</w:t>
      </w:r>
      <w:r w:rsidRPr="0016155B">
        <w:rPr>
          <w:rFonts w:ascii="Times New Roman" w:hAnsi="Times New Roman" w:cs="Times New Roman"/>
          <w:i/>
          <w:iCs/>
        </w:rPr>
        <w:t>Oslostandard for samarbeid mellom helsestasjon, barnehage og barneverntjenesten</w:t>
      </w:r>
      <w:r w:rsidR="0016155B">
        <w:rPr>
          <w:rFonts w:ascii="Times New Roman" w:hAnsi="Times New Roman" w:cs="Times New Roman"/>
        </w:rPr>
        <w:t>» (oslokommune.no)</w:t>
      </w:r>
      <w:r w:rsidRPr="00150D5A">
        <w:rPr>
          <w:rFonts w:ascii="Times New Roman" w:hAnsi="Times New Roman" w:cs="Times New Roman"/>
        </w:rPr>
        <w:t>.</w:t>
      </w:r>
    </w:p>
    <w:p w14:paraId="1F1F2B02" w14:textId="77777777" w:rsidR="00377518" w:rsidRPr="00CB3678" w:rsidRDefault="00377518" w:rsidP="00377518">
      <w:pPr>
        <w:pStyle w:val="punktliste-ml"/>
        <w:numPr>
          <w:ilvl w:val="0"/>
          <w:numId w:val="0"/>
        </w:numPr>
        <w:ind w:left="431"/>
        <w:rPr>
          <w:rFonts w:ascii="Times New Roman" w:hAnsi="Times New Roman" w:cs="Times New Roman"/>
        </w:rPr>
      </w:pPr>
    </w:p>
    <w:p w14:paraId="09C1B7B5"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3EEF837B" w14:textId="3F1E443B" w:rsidR="00C9364F" w:rsidRPr="00CB3678" w:rsidRDefault="00C9364F" w:rsidP="00C9364F">
      <w:pPr>
        <w:numPr>
          <w:ilvl w:val="0"/>
          <w:numId w:val="35"/>
        </w:numPr>
        <w:spacing w:after="0" w:line="276" w:lineRule="auto"/>
        <w:rPr>
          <w:rFonts w:ascii="Times New Roman" w:hAnsi="Times New Roman" w:cs="Times New Roman"/>
        </w:rPr>
      </w:pPr>
      <w:r w:rsidRPr="00CB3678">
        <w:rPr>
          <w:rFonts w:ascii="Times New Roman" w:hAnsi="Times New Roman" w:cs="Times New Roman"/>
        </w:rPr>
        <w:t>Vi har primæromsorgspersoner til alle barn i tilvenningsperioden</w:t>
      </w:r>
      <w:r w:rsidR="00696609" w:rsidRPr="00CB3678">
        <w:rPr>
          <w:rFonts w:ascii="Times New Roman" w:hAnsi="Times New Roman" w:cs="Times New Roman"/>
        </w:rPr>
        <w:t>, for å sørge for at barnet opplever trygghet og tilknytning.</w:t>
      </w:r>
    </w:p>
    <w:p w14:paraId="6C923492" w14:textId="5CFB6137" w:rsidR="003D0A6C" w:rsidRPr="00CB3678" w:rsidRDefault="003D0A6C" w:rsidP="00C9364F">
      <w:pPr>
        <w:numPr>
          <w:ilvl w:val="0"/>
          <w:numId w:val="35"/>
        </w:numPr>
        <w:spacing w:after="0" w:line="276" w:lineRule="auto"/>
        <w:rPr>
          <w:rFonts w:ascii="Times New Roman" w:hAnsi="Times New Roman" w:cs="Times New Roman"/>
        </w:rPr>
      </w:pPr>
      <w:r w:rsidRPr="00CB3678">
        <w:rPr>
          <w:rFonts w:ascii="Times New Roman" w:hAnsi="Times New Roman" w:cs="Times New Roman"/>
        </w:rPr>
        <w:t xml:space="preserve">Barna skal alltid få en klem og et fang når de trenger det, av tilstedeværende og tilgjengelige voksne. </w:t>
      </w:r>
    </w:p>
    <w:p w14:paraId="0593D75C" w14:textId="6099C061" w:rsidR="00C9364F" w:rsidRPr="00CB3678" w:rsidRDefault="00C9364F" w:rsidP="00C9364F">
      <w:pPr>
        <w:numPr>
          <w:ilvl w:val="0"/>
          <w:numId w:val="35"/>
        </w:numPr>
        <w:spacing w:after="0" w:line="276" w:lineRule="auto"/>
        <w:rPr>
          <w:rFonts w:ascii="Times New Roman" w:hAnsi="Times New Roman" w:cs="Times New Roman"/>
        </w:rPr>
      </w:pPr>
      <w:r w:rsidRPr="00CB3678">
        <w:rPr>
          <w:rFonts w:ascii="Times New Roman" w:hAnsi="Times New Roman" w:cs="Times New Roman"/>
        </w:rPr>
        <w:t>Vi er gode rollemodeller og medmennesker, og lærer barna empati og omsorg gjennom både tilrettelagte aktiviteter og hverdagslige situasjoner</w:t>
      </w:r>
      <w:r w:rsidR="007853C9" w:rsidRPr="00CB3678">
        <w:rPr>
          <w:rFonts w:ascii="Times New Roman" w:hAnsi="Times New Roman" w:cs="Times New Roman"/>
        </w:rPr>
        <w:t>.</w:t>
      </w:r>
    </w:p>
    <w:p w14:paraId="77BCDCB5" w14:textId="77777777" w:rsidR="00C9364F" w:rsidRPr="00CB3678" w:rsidRDefault="00C9364F" w:rsidP="00C9364F">
      <w:pPr>
        <w:numPr>
          <w:ilvl w:val="0"/>
          <w:numId w:val="35"/>
        </w:numPr>
        <w:spacing w:after="0" w:line="276" w:lineRule="auto"/>
        <w:rPr>
          <w:rFonts w:ascii="Times New Roman" w:hAnsi="Times New Roman" w:cs="Times New Roman"/>
        </w:rPr>
      </w:pPr>
      <w:r w:rsidRPr="00CB3678">
        <w:rPr>
          <w:rFonts w:ascii="Times New Roman" w:hAnsi="Times New Roman" w:cs="Times New Roman"/>
        </w:rPr>
        <w:t>Vi er sensitive og lydhøre til barnas behov og ønsker, slik at de kan utvikle tillit til seg selv og andre.</w:t>
      </w:r>
    </w:p>
    <w:p w14:paraId="192132F4" w14:textId="1356E37E" w:rsidR="00377518" w:rsidRPr="00CB3678" w:rsidRDefault="00C9364F" w:rsidP="00C9364F">
      <w:pPr>
        <w:numPr>
          <w:ilvl w:val="0"/>
          <w:numId w:val="35"/>
        </w:numPr>
        <w:spacing w:after="0" w:line="276" w:lineRule="auto"/>
        <w:rPr>
          <w:rFonts w:ascii="Times New Roman" w:hAnsi="Times New Roman" w:cs="Times New Roman"/>
        </w:rPr>
      </w:pPr>
      <w:r w:rsidRPr="00CB3678">
        <w:rPr>
          <w:rFonts w:ascii="Times New Roman" w:hAnsi="Times New Roman" w:cs="Times New Roman"/>
        </w:rPr>
        <w:t>Vi snakker med foreldrene om omsorgssvikt, vold og seksuelle overgrep på utviklingssamtaler</w:t>
      </w:r>
      <w:r w:rsidR="007853C9" w:rsidRPr="00CB3678">
        <w:rPr>
          <w:rFonts w:ascii="Times New Roman" w:hAnsi="Times New Roman" w:cs="Times New Roman"/>
        </w:rPr>
        <w:t xml:space="preserve">, i tillegg til at vi har en egen tiltaksplan </w:t>
      </w:r>
      <w:r w:rsidR="00A251FE">
        <w:rPr>
          <w:rFonts w:ascii="Times New Roman" w:hAnsi="Times New Roman" w:cs="Times New Roman"/>
        </w:rPr>
        <w:t>ved</w:t>
      </w:r>
      <w:r w:rsidR="007853C9" w:rsidRPr="00CB3678">
        <w:rPr>
          <w:rFonts w:ascii="Times New Roman" w:hAnsi="Times New Roman" w:cs="Times New Roman"/>
        </w:rPr>
        <w:t xml:space="preserve"> </w:t>
      </w:r>
      <w:r w:rsidR="00FD2210" w:rsidRPr="00CB3678">
        <w:rPr>
          <w:rFonts w:ascii="Times New Roman" w:hAnsi="Times New Roman" w:cs="Times New Roman"/>
        </w:rPr>
        <w:t xml:space="preserve">bekymringer. </w:t>
      </w:r>
    </w:p>
    <w:p w14:paraId="751C81B6" w14:textId="77777777" w:rsidR="00E84D6C" w:rsidRPr="00CB3678" w:rsidRDefault="00E84D6C" w:rsidP="00E84D6C">
      <w:pPr>
        <w:spacing w:after="0" w:line="276" w:lineRule="auto"/>
        <w:ind w:left="720"/>
        <w:rPr>
          <w:rFonts w:ascii="Times New Roman" w:hAnsi="Times New Roman" w:cs="Times New Roman"/>
        </w:rPr>
      </w:pPr>
    </w:p>
    <w:p w14:paraId="29AC69EC" w14:textId="77777777" w:rsidR="009B4577" w:rsidRPr="00CB3678" w:rsidRDefault="009B4577" w:rsidP="009B4577">
      <w:pPr>
        <w:pStyle w:val="Overskrift1"/>
        <w:rPr>
          <w:rFonts w:ascii="Times New Roman" w:hAnsi="Times New Roman" w:cs="Times New Roman"/>
        </w:rPr>
      </w:pPr>
      <w:r w:rsidRPr="00CB3678">
        <w:rPr>
          <w:rFonts w:ascii="Times New Roman" w:hAnsi="Times New Roman" w:cs="Times New Roman"/>
        </w:rPr>
        <w:t xml:space="preserve"> </w:t>
      </w:r>
      <w:bookmarkStart w:id="11" w:name="_Toc103864259"/>
      <w:r w:rsidRPr="00CB3678">
        <w:rPr>
          <w:rFonts w:ascii="Times New Roman" w:hAnsi="Times New Roman" w:cs="Times New Roman"/>
        </w:rPr>
        <w:t>Medvirkning</w:t>
      </w:r>
      <w:bookmarkEnd w:id="11"/>
    </w:p>
    <w:p w14:paraId="7A7DFE8C" w14:textId="387D021F" w:rsidR="009B4577" w:rsidRPr="00150D5A" w:rsidRDefault="009B4577" w:rsidP="00150D5A">
      <w:pPr>
        <w:pStyle w:val="punktliste-ml"/>
        <w:numPr>
          <w:ilvl w:val="0"/>
          <w:numId w:val="0"/>
        </w:numPr>
        <w:ind w:left="431"/>
        <w:rPr>
          <w:rFonts w:ascii="Times New Roman" w:hAnsi="Times New Roman" w:cs="Times New Roman"/>
        </w:rPr>
      </w:pPr>
      <w:r w:rsidRPr="00CB3678">
        <w:rPr>
          <w:rFonts w:ascii="Times New Roman" w:hAnsi="Times New Roman" w:cs="Times New Roman"/>
        </w:rPr>
        <w:t>Barn skal delta i demokratiske prosesser og ha innflytelse på det som skjer i barnehagen. Barnas medvirkning må tilpasses individuelle forutsetninger og behov.</w:t>
      </w:r>
      <w:r w:rsidR="00150D5A">
        <w:rPr>
          <w:rFonts w:ascii="Times New Roman" w:hAnsi="Times New Roman" w:cs="Times New Roman"/>
        </w:rPr>
        <w:t xml:space="preserve"> </w:t>
      </w:r>
      <w:r w:rsidRPr="00150D5A">
        <w:rPr>
          <w:rFonts w:ascii="Times New Roman" w:hAnsi="Times New Roman" w:cs="Times New Roman"/>
        </w:rPr>
        <w:t>Barnehagen skal ivareta foresattes rett til medvirkning, og samarbeidet skal alltid ha barnas beste som mål.</w:t>
      </w:r>
    </w:p>
    <w:p w14:paraId="4E9B46D5" w14:textId="77777777" w:rsidR="00377518" w:rsidRPr="00CB3678" w:rsidRDefault="00377518" w:rsidP="005464BD">
      <w:pPr>
        <w:pStyle w:val="punktliste-ml"/>
        <w:numPr>
          <w:ilvl w:val="0"/>
          <w:numId w:val="0"/>
        </w:numPr>
        <w:ind w:left="431"/>
        <w:rPr>
          <w:rFonts w:ascii="Times New Roman" w:hAnsi="Times New Roman" w:cs="Times New Roman"/>
        </w:rPr>
      </w:pPr>
    </w:p>
    <w:p w14:paraId="35F92A87"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43CB0FB9" w14:textId="77777777" w:rsidR="00C9364F" w:rsidRPr="00CB3678" w:rsidRDefault="00C9364F"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Vi skal la barna oppleve demokratisk deltakelse ved å være lydhøre til deres verbale og nonverbale språk, gjennom observasjoner, samlinger og daglige samspill og samtaler.</w:t>
      </w:r>
    </w:p>
    <w:p w14:paraId="6026F483" w14:textId="77777777" w:rsidR="00C9364F" w:rsidRPr="00CB3678" w:rsidRDefault="00C9364F"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Vi oppmuntrer barna til å være aktive og deltakende i egen hverdag og innad i barnegruppen, slik at de opplever at de er en viktig del av fellesskapet.</w:t>
      </w:r>
    </w:p>
    <w:p w14:paraId="1A21284F" w14:textId="77777777" w:rsidR="00C9364F" w:rsidRPr="00CB3678" w:rsidRDefault="00C9364F"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 xml:space="preserve">Vi bruker prosjektarbeid som metode for å ivareta barns rett til medvirkning og aktiv deltakelse i barnehagens innhold og planlegging. </w:t>
      </w:r>
      <w:r w:rsidRPr="00CB3678">
        <w:rPr>
          <w:rFonts w:ascii="Times New Roman" w:hAnsi="Times New Roman" w:cs="Times New Roman"/>
          <w:highlight w:val="white"/>
        </w:rPr>
        <w:t>Barnas egne interesser og spørsmål skal være utgangspunkt for videre læringsprosesser</w:t>
      </w:r>
      <w:r w:rsidRPr="00CB3678">
        <w:rPr>
          <w:rFonts w:ascii="Times New Roman" w:hAnsi="Times New Roman" w:cs="Times New Roman"/>
        </w:rPr>
        <w:t xml:space="preserve">. </w:t>
      </w:r>
    </w:p>
    <w:p w14:paraId="4A4C0167" w14:textId="2EB6ED1B" w:rsidR="00E84D6C" w:rsidRPr="00256F96" w:rsidRDefault="00C9364F" w:rsidP="00256F96">
      <w:pPr>
        <w:numPr>
          <w:ilvl w:val="0"/>
          <w:numId w:val="34"/>
        </w:numPr>
        <w:spacing w:after="0" w:line="276" w:lineRule="auto"/>
        <w:rPr>
          <w:rFonts w:ascii="Times New Roman" w:hAnsi="Times New Roman" w:cs="Times New Roman"/>
        </w:rPr>
      </w:pPr>
      <w:r w:rsidRPr="00CB3678">
        <w:rPr>
          <w:rFonts w:ascii="Times New Roman" w:hAnsi="Times New Roman" w:cs="Times New Roman"/>
        </w:rPr>
        <w:t>Foreldresamarbeidet skjer på individnivå under utviklingssamtaler og på gruppenivå under</w:t>
      </w:r>
      <w:r w:rsidR="00987FF9" w:rsidRPr="00CB3678">
        <w:rPr>
          <w:rFonts w:ascii="Times New Roman" w:hAnsi="Times New Roman" w:cs="Times New Roman"/>
        </w:rPr>
        <w:t xml:space="preserve"> </w:t>
      </w:r>
      <w:r w:rsidRPr="00CB3678">
        <w:rPr>
          <w:rFonts w:ascii="Times New Roman" w:hAnsi="Times New Roman" w:cs="Times New Roman"/>
        </w:rPr>
        <w:t>samarbeidsutvalg (SU).</w:t>
      </w:r>
    </w:p>
    <w:p w14:paraId="6CA2A42C" w14:textId="77777777" w:rsidR="009B4577" w:rsidRPr="00CB3678" w:rsidRDefault="009B4577" w:rsidP="009B4577">
      <w:pPr>
        <w:pStyle w:val="Overskrift1"/>
        <w:rPr>
          <w:rFonts w:ascii="Times New Roman" w:hAnsi="Times New Roman" w:cs="Times New Roman"/>
        </w:rPr>
      </w:pPr>
      <w:bookmarkStart w:id="12" w:name="_Toc481741005"/>
      <w:r w:rsidRPr="00CB3678">
        <w:rPr>
          <w:rFonts w:ascii="Times New Roman" w:hAnsi="Times New Roman" w:cs="Times New Roman"/>
        </w:rPr>
        <w:lastRenderedPageBreak/>
        <w:t xml:space="preserve"> </w:t>
      </w:r>
      <w:bookmarkStart w:id="13" w:name="_Toc103864260"/>
      <w:r w:rsidRPr="00CB3678">
        <w:rPr>
          <w:rFonts w:ascii="Times New Roman" w:hAnsi="Times New Roman" w:cs="Times New Roman"/>
        </w:rPr>
        <w:t>Livsmestring og helse</w:t>
      </w:r>
      <w:bookmarkEnd w:id="12"/>
      <w:bookmarkEnd w:id="13"/>
    </w:p>
    <w:p w14:paraId="617A56AB" w14:textId="60C8CC19" w:rsidR="005464BD" w:rsidRPr="00150D5A" w:rsidRDefault="009B4577" w:rsidP="00150D5A">
      <w:pPr>
        <w:pStyle w:val="punktliste-ml"/>
        <w:numPr>
          <w:ilvl w:val="0"/>
          <w:numId w:val="0"/>
        </w:numPr>
        <w:ind w:left="431"/>
        <w:rPr>
          <w:rFonts w:ascii="Times New Roman" w:hAnsi="Times New Roman" w:cs="Times New Roman"/>
        </w:rPr>
      </w:pPr>
      <w:r w:rsidRPr="00CB3678">
        <w:rPr>
          <w:rFonts w:ascii="Times New Roman" w:hAnsi="Times New Roman" w:cs="Times New Roman"/>
        </w:rPr>
        <w:t xml:space="preserve">Barnehagen skal bidra til barnas trygghet, livsglede, og følelse av egenverd. </w:t>
      </w:r>
      <w:r w:rsidRPr="00150D5A">
        <w:rPr>
          <w:rFonts w:ascii="Times New Roman" w:hAnsi="Times New Roman" w:cs="Times New Roman"/>
        </w:rPr>
        <w:t>Barnehagen skal være en arena for daglig fysisk aktivitet og samtidig gi rom for hvile.</w:t>
      </w:r>
      <w:r w:rsidR="00150D5A" w:rsidRPr="00150D5A">
        <w:rPr>
          <w:rFonts w:ascii="Times New Roman" w:hAnsi="Times New Roman" w:cs="Times New Roman"/>
        </w:rPr>
        <w:t xml:space="preserve"> </w:t>
      </w:r>
      <w:r w:rsidRPr="00150D5A">
        <w:rPr>
          <w:rFonts w:ascii="Times New Roman" w:hAnsi="Times New Roman" w:cs="Times New Roman"/>
        </w:rPr>
        <w:t>Barnehagen skal bidra til at barna utvikler matglede og sunne helsevaner.</w:t>
      </w:r>
    </w:p>
    <w:p w14:paraId="2D5BB7D0" w14:textId="77777777" w:rsidR="005464BD" w:rsidRPr="00CB3678" w:rsidRDefault="005464BD" w:rsidP="005464BD">
      <w:pPr>
        <w:pStyle w:val="punktliste-ml"/>
        <w:numPr>
          <w:ilvl w:val="0"/>
          <w:numId w:val="0"/>
        </w:numPr>
        <w:ind w:left="431"/>
        <w:rPr>
          <w:rFonts w:ascii="Times New Roman" w:hAnsi="Times New Roman" w:cs="Times New Roman"/>
        </w:rPr>
      </w:pPr>
    </w:p>
    <w:p w14:paraId="32A76A4C"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460B856E" w14:textId="77777777" w:rsidR="00257D20" w:rsidRDefault="00C9364F" w:rsidP="001B197F">
      <w:pPr>
        <w:numPr>
          <w:ilvl w:val="0"/>
          <w:numId w:val="34"/>
        </w:numPr>
        <w:spacing w:after="0" w:line="276" w:lineRule="auto"/>
        <w:rPr>
          <w:rFonts w:ascii="Times New Roman" w:hAnsi="Times New Roman" w:cs="Times New Roman"/>
        </w:rPr>
      </w:pPr>
      <w:r w:rsidRPr="00CB3678">
        <w:rPr>
          <w:rFonts w:ascii="Times New Roman" w:hAnsi="Times New Roman" w:cs="Times New Roman"/>
        </w:rPr>
        <w:t>Vi skal gi barna mulighet til å bruke egne evner, oppleve mening og utvikling, autonomi og dele mål og verdier i et fellesskap</w:t>
      </w:r>
      <w:r w:rsidR="007705E4">
        <w:rPr>
          <w:rFonts w:ascii="Times New Roman" w:hAnsi="Times New Roman" w:cs="Times New Roman"/>
        </w:rPr>
        <w:t>, i både store og små grupper</w:t>
      </w:r>
      <w:r w:rsidR="001B197F" w:rsidRPr="00CB3678">
        <w:rPr>
          <w:rFonts w:ascii="Times New Roman" w:hAnsi="Times New Roman" w:cs="Times New Roman"/>
        </w:rPr>
        <w:t xml:space="preserve">. </w:t>
      </w:r>
    </w:p>
    <w:p w14:paraId="254399A3" w14:textId="10D5BDA6" w:rsidR="00506D4F" w:rsidRDefault="00506D4F" w:rsidP="001B197F">
      <w:pPr>
        <w:numPr>
          <w:ilvl w:val="0"/>
          <w:numId w:val="34"/>
        </w:numPr>
        <w:spacing w:after="0" w:line="276" w:lineRule="auto"/>
        <w:rPr>
          <w:rFonts w:ascii="Times New Roman" w:hAnsi="Times New Roman" w:cs="Times New Roman"/>
        </w:rPr>
      </w:pPr>
      <w:r w:rsidRPr="00CB3678">
        <w:rPr>
          <w:rFonts w:ascii="Times New Roman" w:hAnsi="Times New Roman" w:cs="Times New Roman"/>
        </w:rPr>
        <w:t>I psykisk helsefremmende barnehager ivaretar de ansatte barns rett til medvirkning ved å skape et inkluderende fellesskap hvor barna opplever seg som meningsfulle aktører og bidragsytere</w:t>
      </w:r>
      <w:r w:rsidR="002E5651">
        <w:rPr>
          <w:rFonts w:ascii="Times New Roman" w:hAnsi="Times New Roman" w:cs="Times New Roman"/>
        </w:rPr>
        <w:t>, gjennom prosjektarbeid som metode.</w:t>
      </w:r>
    </w:p>
    <w:p w14:paraId="411FB042" w14:textId="051D09BF" w:rsidR="00C9364F" w:rsidRPr="00CB3678" w:rsidRDefault="001B197F" w:rsidP="001B197F">
      <w:pPr>
        <w:numPr>
          <w:ilvl w:val="0"/>
          <w:numId w:val="34"/>
        </w:numPr>
        <w:spacing w:after="0" w:line="276" w:lineRule="auto"/>
        <w:rPr>
          <w:rFonts w:ascii="Times New Roman" w:hAnsi="Times New Roman" w:cs="Times New Roman"/>
        </w:rPr>
      </w:pPr>
      <w:r w:rsidRPr="00CB3678">
        <w:rPr>
          <w:rFonts w:ascii="Times New Roman" w:hAnsi="Times New Roman" w:cs="Times New Roman"/>
        </w:rPr>
        <w:t>Barna skal oppleve trygghet og tro på egne evner til å mestre og mene</w:t>
      </w:r>
      <w:r w:rsidR="00A8478D">
        <w:rPr>
          <w:rFonts w:ascii="Times New Roman" w:hAnsi="Times New Roman" w:cs="Times New Roman"/>
        </w:rPr>
        <w:t xml:space="preserve"> gjennom støttende</w:t>
      </w:r>
      <w:r w:rsidR="007705E4">
        <w:rPr>
          <w:rFonts w:ascii="Times New Roman" w:hAnsi="Times New Roman" w:cs="Times New Roman"/>
        </w:rPr>
        <w:t xml:space="preserve"> og tilstedeværende </w:t>
      </w:r>
      <w:r w:rsidR="00A8478D">
        <w:rPr>
          <w:rFonts w:ascii="Times New Roman" w:hAnsi="Times New Roman" w:cs="Times New Roman"/>
        </w:rPr>
        <w:t>voksne.</w:t>
      </w:r>
    </w:p>
    <w:p w14:paraId="277691CF" w14:textId="2EDF6A0F" w:rsidR="00C9364F" w:rsidRPr="00CB3678" w:rsidRDefault="00C9364F"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Vi skal skape et trygt og utfordrende miljø der barna skal få prøve ut ulike sider ved samspill, fellesskap og mestring</w:t>
      </w:r>
      <w:r w:rsidR="009D769A">
        <w:rPr>
          <w:rFonts w:ascii="Times New Roman" w:hAnsi="Times New Roman" w:cs="Times New Roman"/>
        </w:rPr>
        <w:t>.</w:t>
      </w:r>
    </w:p>
    <w:p w14:paraId="28ACD096" w14:textId="58B088B8" w:rsidR="00EA0655" w:rsidRPr="00CB3678" w:rsidRDefault="00EA0655"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Personalet samtaler med barna om det å være trygg på egen kropp, hvor de lærer seg å sette grenser for egen kropp på en god måte.</w:t>
      </w:r>
      <w:r w:rsidR="003E56EC" w:rsidRPr="00CB3678">
        <w:rPr>
          <w:rFonts w:ascii="Times New Roman" w:hAnsi="Times New Roman" w:cs="Times New Roman"/>
        </w:rPr>
        <w:t xml:space="preserve"> Vi bruker bøker som samtaleverktøy. </w:t>
      </w:r>
    </w:p>
    <w:p w14:paraId="35562BBD" w14:textId="53983EF8" w:rsidR="001B197F" w:rsidRPr="00CB3678" w:rsidRDefault="001B197F"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 xml:space="preserve">Vi har et fokus på </w:t>
      </w:r>
      <w:r w:rsidR="007B5A9C" w:rsidRPr="00CB3678">
        <w:rPr>
          <w:rFonts w:ascii="Times New Roman" w:hAnsi="Times New Roman" w:cs="Times New Roman"/>
        </w:rPr>
        <w:t xml:space="preserve">sunt og variert kosthold, </w:t>
      </w:r>
      <w:r w:rsidR="00770616" w:rsidRPr="00CB3678">
        <w:rPr>
          <w:rFonts w:ascii="Times New Roman" w:hAnsi="Times New Roman" w:cs="Times New Roman"/>
        </w:rPr>
        <w:t xml:space="preserve">hvor vi bruker måltidene som pedagogisk arena. </w:t>
      </w:r>
    </w:p>
    <w:p w14:paraId="116E674F" w14:textId="3998C3C1" w:rsidR="00E62D32" w:rsidRPr="00CB3678" w:rsidRDefault="003E368B" w:rsidP="00C9364F">
      <w:pPr>
        <w:numPr>
          <w:ilvl w:val="0"/>
          <w:numId w:val="34"/>
        </w:numPr>
        <w:spacing w:after="0" w:line="276" w:lineRule="auto"/>
        <w:rPr>
          <w:rFonts w:ascii="Times New Roman" w:hAnsi="Times New Roman" w:cs="Times New Roman"/>
        </w:rPr>
      </w:pPr>
      <w:r w:rsidRPr="00CB3678">
        <w:rPr>
          <w:rFonts w:ascii="Times New Roman" w:hAnsi="Times New Roman" w:cs="Times New Roman"/>
        </w:rPr>
        <w:t xml:space="preserve">Barna er ute hver dag, i tillegg til at vi går på turer i variert terreng hver uke. </w:t>
      </w:r>
      <w:r w:rsidR="00FC1B1D" w:rsidRPr="00CB3678">
        <w:rPr>
          <w:rFonts w:ascii="Times New Roman" w:hAnsi="Times New Roman" w:cs="Times New Roman"/>
        </w:rPr>
        <w:t xml:space="preserve">Barnehagens uteområde </w:t>
      </w:r>
      <w:r w:rsidR="00AC4F93">
        <w:rPr>
          <w:rFonts w:ascii="Times New Roman" w:hAnsi="Times New Roman" w:cs="Times New Roman"/>
        </w:rPr>
        <w:t>er</w:t>
      </w:r>
      <w:r w:rsidR="00C7065F" w:rsidRPr="00CB3678">
        <w:rPr>
          <w:rFonts w:ascii="Times New Roman" w:hAnsi="Times New Roman" w:cs="Times New Roman"/>
        </w:rPr>
        <w:t xml:space="preserve"> stort og varierende, og det </w:t>
      </w:r>
      <w:r w:rsidR="00FC1B1D" w:rsidRPr="00CB3678">
        <w:rPr>
          <w:rFonts w:ascii="Times New Roman" w:hAnsi="Times New Roman" w:cs="Times New Roman"/>
        </w:rPr>
        <w:t>byr på forskjellige utfordringer</w:t>
      </w:r>
      <w:r w:rsidR="00C7065F" w:rsidRPr="00CB3678">
        <w:rPr>
          <w:rFonts w:ascii="Times New Roman" w:hAnsi="Times New Roman" w:cs="Times New Roman"/>
        </w:rPr>
        <w:t>. B</w:t>
      </w:r>
      <w:r w:rsidR="00FC1B1D" w:rsidRPr="00CB3678">
        <w:rPr>
          <w:rFonts w:ascii="Times New Roman" w:hAnsi="Times New Roman" w:cs="Times New Roman"/>
        </w:rPr>
        <w:t xml:space="preserve">arna får klatre i trær, leke i busker og </w:t>
      </w:r>
      <w:r w:rsidR="00C7065F" w:rsidRPr="00CB3678">
        <w:rPr>
          <w:rFonts w:ascii="Times New Roman" w:hAnsi="Times New Roman" w:cs="Times New Roman"/>
        </w:rPr>
        <w:t xml:space="preserve">gjørme. </w:t>
      </w:r>
    </w:p>
    <w:p w14:paraId="58AB6300" w14:textId="77777777" w:rsidR="00E84D6C" w:rsidRPr="00CB3678" w:rsidRDefault="00E84D6C" w:rsidP="00E84D6C">
      <w:pPr>
        <w:spacing w:after="0" w:line="276" w:lineRule="auto"/>
        <w:ind w:left="720"/>
        <w:rPr>
          <w:rFonts w:ascii="Times New Roman" w:hAnsi="Times New Roman" w:cs="Times New Roman"/>
        </w:rPr>
      </w:pPr>
    </w:p>
    <w:p w14:paraId="0BB7C9CD" w14:textId="2BEED621" w:rsidR="009B4577" w:rsidRPr="00CB3678" w:rsidRDefault="009B4577" w:rsidP="009B4577">
      <w:pPr>
        <w:pStyle w:val="Overskrift1"/>
        <w:rPr>
          <w:rFonts w:ascii="Times New Roman" w:hAnsi="Times New Roman" w:cs="Times New Roman"/>
        </w:rPr>
      </w:pPr>
      <w:bookmarkStart w:id="14" w:name="_Toc481741006"/>
      <w:r w:rsidRPr="00CB3678">
        <w:rPr>
          <w:rFonts w:ascii="Times New Roman" w:hAnsi="Times New Roman" w:cs="Times New Roman"/>
        </w:rPr>
        <w:t xml:space="preserve"> </w:t>
      </w:r>
      <w:bookmarkStart w:id="15" w:name="_Toc103864261"/>
      <w:bookmarkEnd w:id="14"/>
      <w:r w:rsidR="008B565A" w:rsidRPr="00CB3678">
        <w:rPr>
          <w:rFonts w:ascii="Times New Roman" w:hAnsi="Times New Roman" w:cs="Times New Roman"/>
        </w:rPr>
        <w:t>Kunst, kultur og kreativitet</w:t>
      </w:r>
      <w:bookmarkEnd w:id="15"/>
    </w:p>
    <w:p w14:paraId="5F8EDE58" w14:textId="45297843" w:rsidR="008B565A" w:rsidRPr="00B6016B" w:rsidRDefault="008B565A" w:rsidP="00506D4F">
      <w:pPr>
        <w:pStyle w:val="punktliste-ml"/>
        <w:numPr>
          <w:ilvl w:val="0"/>
          <w:numId w:val="0"/>
        </w:numPr>
        <w:ind w:left="431"/>
        <w:rPr>
          <w:rFonts w:ascii="Times New Roman" w:hAnsi="Times New Roman" w:cs="Times New Roman"/>
        </w:rPr>
      </w:pPr>
      <w:r w:rsidRPr="00CB3678">
        <w:rPr>
          <w:rFonts w:ascii="Times New Roman" w:hAnsi="Times New Roman" w:cs="Times New Roman"/>
          <w:color w:val="333333"/>
        </w:rPr>
        <w:t>Barnehagen skal legge til rette for samhørighet og kreativitet ved å bidra til at barna får være sammen om å oppleve og skape kunstneriske og kulturelle uttrykk.</w:t>
      </w:r>
      <w:r w:rsidR="00B6016B">
        <w:rPr>
          <w:rFonts w:ascii="Times New Roman" w:hAnsi="Times New Roman" w:cs="Times New Roman"/>
        </w:rPr>
        <w:t xml:space="preserve"> </w:t>
      </w:r>
      <w:r w:rsidRPr="00B6016B">
        <w:rPr>
          <w:rFonts w:ascii="Times New Roman" w:hAnsi="Times New Roman" w:cs="Times New Roman"/>
        </w:rPr>
        <w:t>Barnehagen skal gi barna opplevelser med kunst og kultur som kan legge grunnlag for tilhørighet, deltakelse og eget skapende arbeid.</w:t>
      </w:r>
      <w:r w:rsidR="00B6016B" w:rsidRPr="00B6016B">
        <w:rPr>
          <w:rFonts w:ascii="Times New Roman" w:hAnsi="Times New Roman" w:cs="Times New Roman"/>
        </w:rPr>
        <w:t xml:space="preserve"> </w:t>
      </w:r>
      <w:r w:rsidRPr="00B6016B">
        <w:rPr>
          <w:rFonts w:ascii="Times New Roman" w:hAnsi="Times New Roman" w:cs="Times New Roman"/>
        </w:rPr>
        <w:t>Barna skal få estetiske erfaringer med kunst og kultur i ulike former som er organisert på måter som gir barna anledning til utforskning, progresjon og fordypning.</w:t>
      </w:r>
      <w:r w:rsidR="00B6016B" w:rsidRPr="00B6016B">
        <w:rPr>
          <w:rFonts w:ascii="Times New Roman" w:hAnsi="Times New Roman" w:cs="Times New Roman"/>
        </w:rPr>
        <w:t xml:space="preserve"> </w:t>
      </w:r>
      <w:r w:rsidRPr="00B6016B">
        <w:rPr>
          <w:rFonts w:ascii="Times New Roman" w:hAnsi="Times New Roman" w:cs="Times New Roman"/>
        </w:rPr>
        <w:t>Barna skal støttes i å være aktive og skape egne kunstneriske og kulturelle uttrykk.</w:t>
      </w:r>
    </w:p>
    <w:p w14:paraId="1665C5B0" w14:textId="77777777" w:rsidR="005464BD" w:rsidRPr="00CB3678" w:rsidRDefault="005464BD" w:rsidP="005464BD">
      <w:pPr>
        <w:pStyle w:val="punktliste-ml"/>
        <w:numPr>
          <w:ilvl w:val="0"/>
          <w:numId w:val="0"/>
        </w:numPr>
        <w:ind w:left="431"/>
        <w:rPr>
          <w:rFonts w:ascii="Times New Roman" w:hAnsi="Times New Roman" w:cs="Times New Roman"/>
        </w:rPr>
      </w:pPr>
    </w:p>
    <w:p w14:paraId="595DA05E"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63DB032B" w14:textId="77777777" w:rsidR="008B565A" w:rsidRPr="00CB3678" w:rsidRDefault="008B565A" w:rsidP="008B565A">
      <w:pPr>
        <w:numPr>
          <w:ilvl w:val="0"/>
          <w:numId w:val="27"/>
        </w:numPr>
        <w:spacing w:after="0" w:line="276" w:lineRule="auto"/>
        <w:rPr>
          <w:rFonts w:ascii="Times New Roman" w:hAnsi="Times New Roman" w:cs="Times New Roman"/>
          <w:color w:val="000000" w:themeColor="text1"/>
        </w:rPr>
      </w:pPr>
      <w:r w:rsidRPr="00CB3678">
        <w:rPr>
          <w:rFonts w:ascii="Times New Roman" w:hAnsi="Times New Roman" w:cs="Times New Roman"/>
          <w:color w:val="000000" w:themeColor="text1"/>
          <w:highlight w:val="white"/>
        </w:rPr>
        <w:t>Vi gir barna tilgang til ting, rom og materialer som støtter opp om deres lekende og estetiske uttrykksformer</w:t>
      </w:r>
      <w:r w:rsidRPr="00CB3678">
        <w:rPr>
          <w:rFonts w:ascii="Times New Roman" w:hAnsi="Times New Roman" w:cs="Times New Roman"/>
          <w:color w:val="000000" w:themeColor="text1"/>
        </w:rPr>
        <w:t>, både inne og ute.</w:t>
      </w:r>
    </w:p>
    <w:p w14:paraId="641563A8" w14:textId="77777777" w:rsidR="008B565A" w:rsidRPr="00CB3678" w:rsidRDefault="008B565A" w:rsidP="008B565A">
      <w:pPr>
        <w:numPr>
          <w:ilvl w:val="0"/>
          <w:numId w:val="27"/>
        </w:numPr>
        <w:spacing w:after="0" w:line="276" w:lineRule="auto"/>
        <w:rPr>
          <w:rFonts w:ascii="Times New Roman" w:hAnsi="Times New Roman" w:cs="Times New Roman"/>
          <w:color w:val="000000" w:themeColor="text1"/>
          <w:highlight w:val="white"/>
        </w:rPr>
      </w:pPr>
      <w:r w:rsidRPr="00CB3678">
        <w:rPr>
          <w:rFonts w:ascii="Times New Roman" w:hAnsi="Times New Roman" w:cs="Times New Roman"/>
          <w:color w:val="000000" w:themeColor="text1"/>
          <w:highlight w:val="white"/>
        </w:rPr>
        <w:t>Vi bruker turer og utflukter til å la barna få mangfoldige kunstneriske og kulturelle inntrykk, og til å utforske og delta i kunst- og kulturopplevelser sammen med andre.</w:t>
      </w:r>
    </w:p>
    <w:p w14:paraId="239D1879" w14:textId="77777777" w:rsidR="008B565A" w:rsidRPr="00CB3678" w:rsidRDefault="008B565A" w:rsidP="008B565A">
      <w:pPr>
        <w:numPr>
          <w:ilvl w:val="0"/>
          <w:numId w:val="27"/>
        </w:numPr>
        <w:spacing w:after="0" w:line="276" w:lineRule="auto"/>
        <w:rPr>
          <w:rFonts w:ascii="Times New Roman" w:hAnsi="Times New Roman" w:cs="Times New Roman"/>
          <w:color w:val="000000" w:themeColor="text1"/>
          <w:highlight w:val="white"/>
        </w:rPr>
      </w:pPr>
      <w:r w:rsidRPr="00CB3678">
        <w:rPr>
          <w:rFonts w:ascii="Times New Roman" w:hAnsi="Times New Roman" w:cs="Times New Roman"/>
          <w:color w:val="000000" w:themeColor="text1"/>
          <w:highlight w:val="white"/>
        </w:rPr>
        <w:t>Vi vil gi barna mulighet til undring, undersøkelser, utprøvinger og eksperimentering gjennom varierte materialer og møter med forskjellige kunstuttrykk.</w:t>
      </w:r>
    </w:p>
    <w:p w14:paraId="5CC097C5" w14:textId="77777777" w:rsidR="008B565A" w:rsidRPr="00CB3678" w:rsidRDefault="008B565A" w:rsidP="008B565A">
      <w:pPr>
        <w:numPr>
          <w:ilvl w:val="0"/>
          <w:numId w:val="27"/>
        </w:numPr>
        <w:spacing w:after="0" w:line="276" w:lineRule="auto"/>
        <w:rPr>
          <w:rFonts w:ascii="Times New Roman" w:hAnsi="Times New Roman" w:cs="Times New Roman"/>
          <w:color w:val="000000" w:themeColor="text1"/>
          <w:highlight w:val="white"/>
        </w:rPr>
      </w:pPr>
      <w:r w:rsidRPr="00CB3678">
        <w:rPr>
          <w:rFonts w:ascii="Times New Roman" w:hAnsi="Times New Roman" w:cs="Times New Roman"/>
          <w:color w:val="000000" w:themeColor="text1"/>
          <w:highlight w:val="white"/>
        </w:rPr>
        <w:t>Vi vil være lyttende og oppmerksomme på barnas individuelle kulturelle uttrykk, vise respekt for deres uttrykksformer og fremme lyst til videre utforsking av det estetiske.</w:t>
      </w:r>
    </w:p>
    <w:p w14:paraId="5737B64D" w14:textId="77777777" w:rsidR="008B565A" w:rsidRPr="00CB3678" w:rsidRDefault="008B565A" w:rsidP="008B565A">
      <w:pPr>
        <w:numPr>
          <w:ilvl w:val="0"/>
          <w:numId w:val="27"/>
        </w:numPr>
        <w:spacing w:after="0" w:line="276" w:lineRule="auto"/>
        <w:rPr>
          <w:rFonts w:ascii="Times New Roman" w:hAnsi="Times New Roman" w:cs="Times New Roman"/>
          <w:color w:val="000000" w:themeColor="text1"/>
          <w:highlight w:val="white"/>
        </w:rPr>
      </w:pPr>
      <w:r w:rsidRPr="00CB3678">
        <w:rPr>
          <w:rFonts w:ascii="Times New Roman" w:hAnsi="Times New Roman" w:cs="Times New Roman"/>
          <w:color w:val="000000" w:themeColor="text1"/>
        </w:rPr>
        <w:t>Gjennom prosjektarbeid som metode vil vi sikre barnas medvirkning i eget skapende arbeid med kunst og kultur.</w:t>
      </w:r>
    </w:p>
    <w:p w14:paraId="1CF89002" w14:textId="72F741B5" w:rsidR="009B4577" w:rsidRDefault="008B565A" w:rsidP="009B4577">
      <w:pPr>
        <w:numPr>
          <w:ilvl w:val="0"/>
          <w:numId w:val="27"/>
        </w:numPr>
        <w:spacing w:after="0" w:line="276" w:lineRule="auto"/>
        <w:rPr>
          <w:rFonts w:ascii="Times New Roman" w:hAnsi="Times New Roman" w:cs="Times New Roman"/>
          <w:color w:val="000000" w:themeColor="text1"/>
          <w:highlight w:val="white"/>
        </w:rPr>
      </w:pPr>
      <w:r w:rsidRPr="00CB3678">
        <w:rPr>
          <w:rFonts w:ascii="Times New Roman" w:hAnsi="Times New Roman" w:cs="Times New Roman"/>
          <w:color w:val="000000" w:themeColor="text1"/>
          <w:highlight w:val="white"/>
        </w:rPr>
        <w:t>Vi vil motivere barna til å uttrykke seg gjennom musikk, dans, drama og annen skapende virksomhet</w:t>
      </w:r>
      <w:r w:rsidR="00AC7941">
        <w:rPr>
          <w:rFonts w:ascii="Times New Roman" w:hAnsi="Times New Roman" w:cs="Times New Roman"/>
          <w:color w:val="000000" w:themeColor="text1"/>
          <w:highlight w:val="white"/>
        </w:rPr>
        <w:t>.</w:t>
      </w:r>
    </w:p>
    <w:p w14:paraId="2BF06AD6" w14:textId="6839BF36" w:rsidR="00E02FD4" w:rsidRDefault="00E02FD4" w:rsidP="009B4577">
      <w:pPr>
        <w:numPr>
          <w:ilvl w:val="0"/>
          <w:numId w:val="27"/>
        </w:numPr>
        <w:spacing w:after="0" w:line="276" w:lineRule="auto"/>
        <w:rPr>
          <w:rFonts w:ascii="Times New Roman" w:hAnsi="Times New Roman" w:cs="Times New Roman"/>
          <w:color w:val="000000" w:themeColor="text1"/>
          <w:highlight w:val="white"/>
        </w:rPr>
      </w:pPr>
      <w:r>
        <w:rPr>
          <w:rFonts w:ascii="Times New Roman" w:hAnsi="Times New Roman" w:cs="Times New Roman"/>
          <w:color w:val="000000" w:themeColor="text1"/>
          <w:highlight w:val="white"/>
        </w:rPr>
        <w:t xml:space="preserve">Gjennom prosjektarbeid som metode har vi fokus på prosessene og her – og – nå opplevelsene. Det er </w:t>
      </w:r>
      <w:r w:rsidR="00721BE6">
        <w:rPr>
          <w:rFonts w:ascii="Times New Roman" w:hAnsi="Times New Roman" w:cs="Times New Roman"/>
          <w:color w:val="000000" w:themeColor="text1"/>
          <w:highlight w:val="white"/>
        </w:rPr>
        <w:t>det som skjer når vi gjør noe og opplevelsene i møte med et materiale som er i fokus, ikke et ferdig produkt.</w:t>
      </w:r>
    </w:p>
    <w:p w14:paraId="7EFCE231" w14:textId="77777777" w:rsidR="00256F96" w:rsidRPr="00A56FBB" w:rsidRDefault="00256F96" w:rsidP="00256F96">
      <w:pPr>
        <w:spacing w:after="0" w:line="276" w:lineRule="auto"/>
        <w:ind w:left="720"/>
        <w:rPr>
          <w:rFonts w:ascii="Times New Roman" w:hAnsi="Times New Roman" w:cs="Times New Roman"/>
          <w:color w:val="000000" w:themeColor="text1"/>
          <w:highlight w:val="white"/>
        </w:rPr>
      </w:pPr>
    </w:p>
    <w:p w14:paraId="06B956CD" w14:textId="77777777" w:rsidR="009B4577" w:rsidRPr="00CB3678" w:rsidRDefault="009B4577" w:rsidP="009B4577">
      <w:pPr>
        <w:pStyle w:val="Overskrift1"/>
        <w:rPr>
          <w:rFonts w:ascii="Times New Roman" w:hAnsi="Times New Roman" w:cs="Times New Roman"/>
        </w:rPr>
      </w:pPr>
      <w:bookmarkStart w:id="16" w:name="_Toc481741009"/>
      <w:r w:rsidRPr="00CB3678">
        <w:rPr>
          <w:rFonts w:ascii="Times New Roman" w:hAnsi="Times New Roman" w:cs="Times New Roman"/>
        </w:rPr>
        <w:lastRenderedPageBreak/>
        <w:t xml:space="preserve"> </w:t>
      </w:r>
      <w:bookmarkStart w:id="17" w:name="_Toc103864262"/>
      <w:r w:rsidRPr="00CB3678">
        <w:rPr>
          <w:rFonts w:ascii="Times New Roman" w:hAnsi="Times New Roman" w:cs="Times New Roman"/>
        </w:rPr>
        <w:t>Bærekraftig utvikling</w:t>
      </w:r>
      <w:bookmarkEnd w:id="16"/>
      <w:bookmarkEnd w:id="17"/>
    </w:p>
    <w:p w14:paraId="308B5015" w14:textId="0011EB7E" w:rsidR="009B4577" w:rsidRPr="00BB6DDC" w:rsidRDefault="009B4577" w:rsidP="00BB6DDC">
      <w:pPr>
        <w:pStyle w:val="punktliste-ml"/>
        <w:numPr>
          <w:ilvl w:val="0"/>
          <w:numId w:val="0"/>
        </w:numPr>
        <w:ind w:left="431"/>
        <w:rPr>
          <w:rFonts w:ascii="Times New Roman" w:hAnsi="Times New Roman" w:cs="Times New Roman"/>
        </w:rPr>
      </w:pPr>
      <w:r w:rsidRPr="00CB3678">
        <w:rPr>
          <w:rFonts w:ascii="Times New Roman" w:hAnsi="Times New Roman" w:cs="Times New Roman"/>
        </w:rPr>
        <w:t>Barna skal få naturopplevelser og bli kjent med naturens mangfold.</w:t>
      </w:r>
      <w:r w:rsidR="00BB6DDC">
        <w:rPr>
          <w:rFonts w:ascii="Times New Roman" w:hAnsi="Times New Roman" w:cs="Times New Roman"/>
        </w:rPr>
        <w:t xml:space="preserve"> </w:t>
      </w:r>
      <w:r w:rsidRPr="00BB6DDC">
        <w:rPr>
          <w:rFonts w:ascii="Times New Roman" w:hAnsi="Times New Roman" w:cs="Times New Roman"/>
        </w:rPr>
        <w:t>Barna skal lære å ta vare på seg selv, hverandre og naturen.</w:t>
      </w:r>
    </w:p>
    <w:p w14:paraId="6B8BFE75" w14:textId="77777777" w:rsidR="005464BD" w:rsidRPr="00CB3678" w:rsidRDefault="005464BD" w:rsidP="005464BD">
      <w:pPr>
        <w:pStyle w:val="punktliste-ml"/>
        <w:numPr>
          <w:ilvl w:val="0"/>
          <w:numId w:val="0"/>
        </w:numPr>
        <w:ind w:left="431"/>
        <w:rPr>
          <w:rFonts w:ascii="Times New Roman" w:hAnsi="Times New Roman" w:cs="Times New Roman"/>
        </w:rPr>
      </w:pPr>
    </w:p>
    <w:p w14:paraId="74ADBD9F"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6AD58F9D" w14:textId="23B35A8D" w:rsidR="00DB5792" w:rsidRPr="00CB3678" w:rsidRDefault="008B565A" w:rsidP="008B565A">
      <w:pPr>
        <w:numPr>
          <w:ilvl w:val="0"/>
          <w:numId w:val="37"/>
        </w:numPr>
        <w:spacing w:after="0" w:line="276" w:lineRule="auto"/>
        <w:rPr>
          <w:rFonts w:ascii="Times New Roman" w:hAnsi="Times New Roman" w:cs="Times New Roman"/>
        </w:rPr>
      </w:pPr>
      <w:r w:rsidRPr="00CB3678">
        <w:rPr>
          <w:rFonts w:ascii="Times New Roman" w:hAnsi="Times New Roman" w:cs="Times New Roman"/>
        </w:rPr>
        <w:t>Vi bruker natur- og gjenbruksmaterialer</w:t>
      </w:r>
      <w:r w:rsidR="009A37F1" w:rsidRPr="00CB3678">
        <w:rPr>
          <w:rFonts w:ascii="Times New Roman" w:hAnsi="Times New Roman" w:cs="Times New Roman"/>
        </w:rPr>
        <w:t xml:space="preserve"> i kunstaktiviteter. Barna er med på å samle naturmaterialer når vi er på forskjellige turer. </w:t>
      </w:r>
    </w:p>
    <w:p w14:paraId="64103A2B" w14:textId="065BB62C" w:rsidR="009A2912" w:rsidRPr="00CB3678" w:rsidRDefault="009A2912" w:rsidP="008B565A">
      <w:pPr>
        <w:numPr>
          <w:ilvl w:val="0"/>
          <w:numId w:val="37"/>
        </w:numPr>
        <w:spacing w:after="0" w:line="276" w:lineRule="auto"/>
        <w:rPr>
          <w:rFonts w:ascii="Times New Roman" w:hAnsi="Times New Roman" w:cs="Times New Roman"/>
        </w:rPr>
      </w:pPr>
      <w:r w:rsidRPr="00CB3678">
        <w:rPr>
          <w:rFonts w:ascii="Times New Roman" w:hAnsi="Times New Roman" w:cs="Times New Roman"/>
        </w:rPr>
        <w:t xml:space="preserve">Vi sørger for å gå på turer til forskjellige kulturtilbud i byen, men også i skog og natur. Vi samtaler om </w:t>
      </w:r>
      <w:r w:rsidR="004E7BCA" w:rsidRPr="00CB3678">
        <w:rPr>
          <w:rFonts w:ascii="Times New Roman" w:hAnsi="Times New Roman" w:cs="Times New Roman"/>
        </w:rPr>
        <w:t>det vi ser, bruker bøker og internett som oppslagsverk for å støtte opp om undring og spørsmål</w:t>
      </w:r>
      <w:r w:rsidR="00DB1284">
        <w:rPr>
          <w:rFonts w:ascii="Times New Roman" w:hAnsi="Times New Roman" w:cs="Times New Roman"/>
        </w:rPr>
        <w:t>.</w:t>
      </w:r>
    </w:p>
    <w:p w14:paraId="4B565AFF" w14:textId="57592D38" w:rsidR="007447A5" w:rsidRPr="00CB3678" w:rsidRDefault="007447A5" w:rsidP="008B565A">
      <w:pPr>
        <w:numPr>
          <w:ilvl w:val="0"/>
          <w:numId w:val="37"/>
        </w:numPr>
        <w:spacing w:after="0" w:line="276" w:lineRule="auto"/>
        <w:rPr>
          <w:rFonts w:ascii="Times New Roman" w:hAnsi="Times New Roman" w:cs="Times New Roman"/>
        </w:rPr>
      </w:pPr>
      <w:r w:rsidRPr="00CB3678">
        <w:rPr>
          <w:rFonts w:ascii="Times New Roman" w:hAnsi="Times New Roman" w:cs="Times New Roman"/>
        </w:rPr>
        <w:t xml:space="preserve">Vi </w:t>
      </w:r>
      <w:r w:rsidR="00AC7941">
        <w:rPr>
          <w:rFonts w:ascii="Times New Roman" w:hAnsi="Times New Roman" w:cs="Times New Roman"/>
        </w:rPr>
        <w:t xml:space="preserve">plukker søppel på våren </w:t>
      </w:r>
      <w:r w:rsidR="00ED0B39">
        <w:rPr>
          <w:rFonts w:ascii="Times New Roman" w:hAnsi="Times New Roman" w:cs="Times New Roman"/>
        </w:rPr>
        <w:t xml:space="preserve">både på barnehagens område og rundt barnehagen, og samtaler om å ta </w:t>
      </w:r>
      <w:r w:rsidRPr="00CB3678">
        <w:rPr>
          <w:rFonts w:ascii="Times New Roman" w:hAnsi="Times New Roman" w:cs="Times New Roman"/>
        </w:rPr>
        <w:t xml:space="preserve">vare på naturen og dyrelivet. </w:t>
      </w:r>
      <w:r w:rsidR="00331474" w:rsidRPr="00CB3678">
        <w:rPr>
          <w:rFonts w:ascii="Times New Roman" w:hAnsi="Times New Roman" w:cs="Times New Roman"/>
        </w:rPr>
        <w:t xml:space="preserve">Vi kildesorterer sammen med barna. </w:t>
      </w:r>
    </w:p>
    <w:p w14:paraId="3A6FA6A4" w14:textId="5B342CAD" w:rsidR="00E84D6C" w:rsidRPr="00CB3678" w:rsidRDefault="00770616" w:rsidP="00A94D7B">
      <w:pPr>
        <w:numPr>
          <w:ilvl w:val="0"/>
          <w:numId w:val="37"/>
        </w:numPr>
        <w:spacing w:after="0" w:line="276" w:lineRule="auto"/>
        <w:rPr>
          <w:rFonts w:ascii="Times New Roman" w:hAnsi="Times New Roman" w:cs="Times New Roman"/>
        </w:rPr>
      </w:pPr>
      <w:r w:rsidRPr="00CB3678">
        <w:rPr>
          <w:rFonts w:ascii="Times New Roman" w:hAnsi="Times New Roman" w:cs="Times New Roman"/>
        </w:rPr>
        <w:t xml:space="preserve">Vi </w:t>
      </w:r>
      <w:r w:rsidR="00EE55D3" w:rsidRPr="00CB3678">
        <w:rPr>
          <w:rFonts w:ascii="Times New Roman" w:hAnsi="Times New Roman" w:cs="Times New Roman"/>
        </w:rPr>
        <w:t xml:space="preserve">har en frodig hage med et rikt planteliv, som barna får utforske og være med på å ta vare på. Vi planter grønnsaker </w:t>
      </w:r>
      <w:r w:rsidR="00A94D7B" w:rsidRPr="00CB3678">
        <w:rPr>
          <w:rFonts w:ascii="Times New Roman" w:hAnsi="Times New Roman" w:cs="Times New Roman"/>
        </w:rPr>
        <w:t>og blomster i hagen</w:t>
      </w:r>
      <w:r w:rsidR="00EE55D3" w:rsidRPr="00CB3678">
        <w:rPr>
          <w:rFonts w:ascii="Times New Roman" w:hAnsi="Times New Roman" w:cs="Times New Roman"/>
        </w:rPr>
        <w:t xml:space="preserve"> sammen med barna</w:t>
      </w:r>
      <w:r w:rsidR="005F1765" w:rsidRPr="00CB3678">
        <w:rPr>
          <w:rFonts w:ascii="Times New Roman" w:hAnsi="Times New Roman" w:cs="Times New Roman"/>
        </w:rPr>
        <w:t xml:space="preserve">, </w:t>
      </w:r>
      <w:r w:rsidR="00A94D7B" w:rsidRPr="00CB3678">
        <w:rPr>
          <w:rFonts w:ascii="Times New Roman" w:hAnsi="Times New Roman" w:cs="Times New Roman"/>
        </w:rPr>
        <w:t xml:space="preserve">og vi </w:t>
      </w:r>
      <w:r w:rsidR="005F1765" w:rsidRPr="00CB3678">
        <w:rPr>
          <w:rFonts w:ascii="Times New Roman" w:hAnsi="Times New Roman" w:cs="Times New Roman"/>
        </w:rPr>
        <w:t>vanner og steller</w:t>
      </w:r>
      <w:r w:rsidR="00A94D7B" w:rsidRPr="00CB3678">
        <w:rPr>
          <w:rFonts w:ascii="Times New Roman" w:hAnsi="Times New Roman" w:cs="Times New Roman"/>
        </w:rPr>
        <w:t xml:space="preserve"> mens vi ser at det spirer og gror. Grønnsakene smaker vi på, og vi lager mat av det sammen med barna. </w:t>
      </w:r>
    </w:p>
    <w:p w14:paraId="222CD008" w14:textId="77777777" w:rsidR="00331474" w:rsidRPr="00CB3678" w:rsidRDefault="00331474" w:rsidP="00331474">
      <w:pPr>
        <w:spacing w:after="0" w:line="276" w:lineRule="auto"/>
        <w:ind w:left="720"/>
        <w:rPr>
          <w:rFonts w:ascii="Times New Roman" w:hAnsi="Times New Roman" w:cs="Times New Roman"/>
        </w:rPr>
      </w:pPr>
    </w:p>
    <w:p w14:paraId="409088AB" w14:textId="77777777" w:rsidR="009B4577" w:rsidRPr="00CB3678" w:rsidRDefault="009B4577" w:rsidP="009B4577">
      <w:pPr>
        <w:pStyle w:val="Overskrift1"/>
        <w:rPr>
          <w:rFonts w:ascii="Times New Roman" w:hAnsi="Times New Roman" w:cs="Times New Roman"/>
          <w:color w:val="auto"/>
        </w:rPr>
      </w:pPr>
      <w:r w:rsidRPr="00CB3678">
        <w:rPr>
          <w:rFonts w:ascii="Times New Roman" w:hAnsi="Times New Roman" w:cs="Times New Roman"/>
        </w:rPr>
        <w:t xml:space="preserve"> </w:t>
      </w:r>
      <w:bookmarkStart w:id="18" w:name="_Toc103864263"/>
      <w:r w:rsidRPr="00CB3678">
        <w:rPr>
          <w:rFonts w:ascii="Times New Roman" w:hAnsi="Times New Roman" w:cs="Times New Roman"/>
        </w:rPr>
        <w:t>Planlegging, vurdering og dokumentasjon</w:t>
      </w:r>
      <w:bookmarkEnd w:id="18"/>
    </w:p>
    <w:p w14:paraId="03D7CD6F" w14:textId="77777777" w:rsidR="009B4577" w:rsidRPr="00CB3678" w:rsidRDefault="009B4577" w:rsidP="00BB6DDC">
      <w:pPr>
        <w:pStyle w:val="punktliste-ml"/>
        <w:numPr>
          <w:ilvl w:val="0"/>
          <w:numId w:val="0"/>
        </w:numPr>
        <w:ind w:left="431"/>
        <w:rPr>
          <w:rFonts w:ascii="Times New Roman" w:hAnsi="Times New Roman" w:cs="Times New Roman"/>
        </w:rPr>
      </w:pPr>
      <w:r w:rsidRPr="00CB3678">
        <w:rPr>
          <w:rFonts w:ascii="Times New Roman" w:hAnsi="Times New Roman" w:cs="Times New Roman"/>
        </w:rPr>
        <w:t>Barnehagen skal planlegge, vurdere og dokumentere det pedagogiske arbeidet.</w:t>
      </w:r>
    </w:p>
    <w:p w14:paraId="08F0CF7A" w14:textId="77777777" w:rsidR="005464BD" w:rsidRPr="00CB3678" w:rsidRDefault="005464BD" w:rsidP="005464BD">
      <w:pPr>
        <w:pStyle w:val="punktliste-ml"/>
        <w:numPr>
          <w:ilvl w:val="0"/>
          <w:numId w:val="0"/>
        </w:numPr>
        <w:ind w:left="431"/>
        <w:rPr>
          <w:rFonts w:ascii="Times New Roman" w:hAnsi="Times New Roman" w:cs="Times New Roman"/>
        </w:rPr>
      </w:pPr>
    </w:p>
    <w:p w14:paraId="19543EFC" w14:textId="77777777" w:rsidR="009B4577" w:rsidRPr="00CB3678" w:rsidRDefault="009B4577" w:rsidP="009B4577">
      <w:pPr>
        <w:spacing w:after="200" w:line="276" w:lineRule="auto"/>
        <w:rPr>
          <w:rFonts w:ascii="Times New Roman" w:hAnsi="Times New Roman" w:cs="Times New Roman"/>
        </w:rPr>
      </w:pPr>
      <w:r w:rsidRPr="00CB3678">
        <w:rPr>
          <w:rFonts w:ascii="Times New Roman" w:hAnsi="Times New Roman" w:cs="Times New Roman"/>
        </w:rPr>
        <w:t xml:space="preserve">Våre tiltak for å oppnå dette i år: </w:t>
      </w:r>
    </w:p>
    <w:p w14:paraId="212F630B" w14:textId="4461E846" w:rsidR="00331474" w:rsidRPr="00CB3678" w:rsidRDefault="00331474" w:rsidP="00331474">
      <w:pPr>
        <w:pStyle w:val="Listeavsnitt"/>
        <w:numPr>
          <w:ilvl w:val="0"/>
          <w:numId w:val="39"/>
        </w:numPr>
        <w:spacing w:after="200" w:line="276" w:lineRule="auto"/>
        <w:rPr>
          <w:rFonts w:ascii="Times New Roman" w:hAnsi="Times New Roman" w:cs="Times New Roman"/>
        </w:rPr>
      </w:pPr>
      <w:r w:rsidRPr="00CB3678">
        <w:rPr>
          <w:rFonts w:ascii="Times New Roman" w:hAnsi="Times New Roman" w:cs="Times New Roman"/>
        </w:rPr>
        <w:t xml:space="preserve">Det utarbeides en årsplan, som tar utgangspunkt i </w:t>
      </w:r>
      <w:r w:rsidR="000C5E08" w:rsidRPr="00072048">
        <w:rPr>
          <w:rFonts w:ascii="Times New Roman" w:hAnsi="Times New Roman" w:cs="Times New Roman"/>
          <w:i/>
          <w:iCs/>
        </w:rPr>
        <w:t>«rammeplan for barnehagen</w:t>
      </w:r>
      <w:r w:rsidR="000C5E08" w:rsidRPr="00CB3678">
        <w:rPr>
          <w:rFonts w:ascii="Times New Roman" w:hAnsi="Times New Roman" w:cs="Times New Roman"/>
        </w:rPr>
        <w:t>»</w:t>
      </w:r>
      <w:r w:rsidR="00225992">
        <w:rPr>
          <w:rFonts w:ascii="Times New Roman" w:hAnsi="Times New Roman" w:cs="Times New Roman"/>
        </w:rPr>
        <w:t xml:space="preserve"> (udir.no)</w:t>
      </w:r>
      <w:r w:rsidR="000C5E08" w:rsidRPr="00CB3678">
        <w:rPr>
          <w:rFonts w:ascii="Times New Roman" w:hAnsi="Times New Roman" w:cs="Times New Roman"/>
        </w:rPr>
        <w:t xml:space="preserve">, og </w:t>
      </w:r>
      <w:r w:rsidR="000C5E08" w:rsidRPr="00072048">
        <w:rPr>
          <w:rFonts w:ascii="Times New Roman" w:hAnsi="Times New Roman" w:cs="Times New Roman"/>
          <w:i/>
          <w:iCs/>
        </w:rPr>
        <w:t>«barnehageloven»</w:t>
      </w:r>
      <w:r w:rsidR="003D686C">
        <w:rPr>
          <w:rFonts w:ascii="Times New Roman" w:hAnsi="Times New Roman" w:cs="Times New Roman"/>
        </w:rPr>
        <w:t xml:space="preserve"> (regjeringen.no)</w:t>
      </w:r>
      <w:r w:rsidR="000C5E08" w:rsidRPr="00072048">
        <w:rPr>
          <w:rFonts w:ascii="Times New Roman" w:hAnsi="Times New Roman" w:cs="Times New Roman"/>
          <w:i/>
          <w:iCs/>
        </w:rPr>
        <w:t>.</w:t>
      </w:r>
      <w:r w:rsidR="000C5E08" w:rsidRPr="00CB3678">
        <w:rPr>
          <w:rFonts w:ascii="Times New Roman" w:hAnsi="Times New Roman" w:cs="Times New Roman"/>
        </w:rPr>
        <w:t xml:space="preserve"> </w:t>
      </w:r>
    </w:p>
    <w:p w14:paraId="457F8BDD" w14:textId="40F76EBC" w:rsidR="00331474" w:rsidRPr="00CB3678" w:rsidRDefault="000C5E08" w:rsidP="00331474">
      <w:pPr>
        <w:pStyle w:val="Listeavsnitt"/>
        <w:numPr>
          <w:ilvl w:val="0"/>
          <w:numId w:val="39"/>
        </w:numPr>
        <w:spacing w:after="200" w:line="276" w:lineRule="auto"/>
        <w:rPr>
          <w:rFonts w:ascii="Times New Roman" w:hAnsi="Times New Roman" w:cs="Times New Roman"/>
        </w:rPr>
      </w:pPr>
      <w:r w:rsidRPr="00CB3678">
        <w:rPr>
          <w:rFonts w:ascii="Times New Roman" w:hAnsi="Times New Roman" w:cs="Times New Roman"/>
        </w:rPr>
        <w:t xml:space="preserve">Vi bruker kommunikasjonsplattformen MyKid, som oppdateres jevnlig med </w:t>
      </w:r>
      <w:r w:rsidR="00B04C1E" w:rsidRPr="00CB3678">
        <w:rPr>
          <w:rFonts w:ascii="Times New Roman" w:hAnsi="Times New Roman" w:cs="Times New Roman"/>
        </w:rPr>
        <w:t>viktig informasjon, ukeplaner og evalueringer. Her legger vi også ut bilder</w:t>
      </w:r>
      <w:r w:rsidR="00EE450D" w:rsidRPr="00CB3678">
        <w:rPr>
          <w:rFonts w:ascii="Times New Roman" w:hAnsi="Times New Roman" w:cs="Times New Roman"/>
        </w:rPr>
        <w:t>.</w:t>
      </w:r>
    </w:p>
    <w:p w14:paraId="5CE16E63" w14:textId="7F489F6A" w:rsidR="00EE450D" w:rsidRPr="00CB3678" w:rsidRDefault="00EE450D" w:rsidP="00331474">
      <w:pPr>
        <w:pStyle w:val="Listeavsnitt"/>
        <w:numPr>
          <w:ilvl w:val="0"/>
          <w:numId w:val="39"/>
        </w:numPr>
        <w:spacing w:after="200" w:line="276" w:lineRule="auto"/>
        <w:rPr>
          <w:rFonts w:ascii="Times New Roman" w:hAnsi="Times New Roman" w:cs="Times New Roman"/>
        </w:rPr>
      </w:pPr>
      <w:r w:rsidRPr="00CB3678">
        <w:rPr>
          <w:rFonts w:ascii="Times New Roman" w:hAnsi="Times New Roman" w:cs="Times New Roman"/>
        </w:rPr>
        <w:t>Vi observerer daglig barnas lek, samspill og aktiviteter</w:t>
      </w:r>
      <w:r w:rsidR="00B418D4">
        <w:rPr>
          <w:rFonts w:ascii="Times New Roman" w:hAnsi="Times New Roman" w:cs="Times New Roman"/>
        </w:rPr>
        <w:t xml:space="preserve">, som grunnlag for videre pedagogisk planlegging. </w:t>
      </w:r>
      <w:r w:rsidR="00A816AE">
        <w:rPr>
          <w:rFonts w:ascii="Times New Roman" w:hAnsi="Times New Roman" w:cs="Times New Roman"/>
        </w:rPr>
        <w:t>D</w:t>
      </w:r>
      <w:r w:rsidRPr="00CB3678">
        <w:rPr>
          <w:rFonts w:ascii="Times New Roman" w:hAnsi="Times New Roman" w:cs="Times New Roman"/>
        </w:rPr>
        <w:t xml:space="preserve">okumentasjon gir </w:t>
      </w:r>
      <w:r w:rsidR="007E6578" w:rsidRPr="00CB3678">
        <w:rPr>
          <w:rFonts w:ascii="Times New Roman" w:hAnsi="Times New Roman" w:cs="Times New Roman"/>
        </w:rPr>
        <w:t xml:space="preserve">grunnlag for barnehagens innhold, planlegging og vurdering. </w:t>
      </w:r>
    </w:p>
    <w:p w14:paraId="2235406F" w14:textId="6233CBF5" w:rsidR="00E84D6C" w:rsidRPr="00CB3678" w:rsidRDefault="007E6578" w:rsidP="00D80276">
      <w:pPr>
        <w:pStyle w:val="Listeavsnitt"/>
        <w:numPr>
          <w:ilvl w:val="0"/>
          <w:numId w:val="39"/>
        </w:numPr>
        <w:spacing w:after="200" w:line="276" w:lineRule="auto"/>
        <w:rPr>
          <w:rFonts w:ascii="Times New Roman" w:hAnsi="Times New Roman" w:cs="Times New Roman"/>
        </w:rPr>
      </w:pPr>
      <w:r w:rsidRPr="00CB3678">
        <w:rPr>
          <w:rFonts w:ascii="Times New Roman" w:hAnsi="Times New Roman" w:cs="Times New Roman"/>
        </w:rPr>
        <w:t xml:space="preserve">Personalet </w:t>
      </w:r>
      <w:r w:rsidR="00A65D14" w:rsidRPr="00CB3678">
        <w:rPr>
          <w:rFonts w:ascii="Times New Roman" w:hAnsi="Times New Roman" w:cs="Times New Roman"/>
        </w:rPr>
        <w:t>gjennomfører systematiske observasjoner for å vurdere det pedagogiske arbeidet i barnehagen</w:t>
      </w:r>
      <w:r w:rsidR="006A5631" w:rsidRPr="00CB3678">
        <w:rPr>
          <w:rFonts w:ascii="Times New Roman" w:hAnsi="Times New Roman" w:cs="Times New Roman"/>
        </w:rPr>
        <w:t>.</w:t>
      </w:r>
      <w:r w:rsidR="00A65D14" w:rsidRPr="00CB3678">
        <w:rPr>
          <w:rFonts w:ascii="Times New Roman" w:hAnsi="Times New Roman" w:cs="Times New Roman"/>
        </w:rPr>
        <w:t xml:space="preserve"> </w:t>
      </w:r>
      <w:r w:rsidR="006A5631" w:rsidRPr="00CB3678">
        <w:rPr>
          <w:rFonts w:ascii="Times New Roman" w:hAnsi="Times New Roman" w:cs="Times New Roman"/>
        </w:rPr>
        <w:t xml:space="preserve">Vi drøfter, evaluerer og planlegger </w:t>
      </w:r>
      <w:r w:rsidR="00D60203" w:rsidRPr="00CB3678">
        <w:rPr>
          <w:rFonts w:ascii="Times New Roman" w:hAnsi="Times New Roman" w:cs="Times New Roman"/>
        </w:rPr>
        <w:t xml:space="preserve">sammen </w:t>
      </w:r>
      <w:r w:rsidR="009C793F" w:rsidRPr="00CB3678">
        <w:rPr>
          <w:rFonts w:ascii="Times New Roman" w:hAnsi="Times New Roman" w:cs="Times New Roman"/>
        </w:rPr>
        <w:t xml:space="preserve">på avdelingsmøter, personalmøter og ledermøter. </w:t>
      </w:r>
    </w:p>
    <w:p w14:paraId="6AE2215F" w14:textId="005A943C" w:rsidR="00BB7843" w:rsidRPr="0056019F" w:rsidRDefault="00184540" w:rsidP="0056019F">
      <w:pPr>
        <w:jc w:val="center"/>
        <w:rPr>
          <w:rFonts w:ascii="Times New Roman" w:hAnsi="Times New Roman" w:cs="Times New Roman"/>
        </w:rPr>
      </w:pPr>
      <w:r w:rsidRPr="00CB3678">
        <w:rPr>
          <w:rFonts w:ascii="Times New Roman" w:hAnsi="Times New Roman" w:cs="Times New Roman"/>
        </w:rPr>
        <w:t>***</w:t>
      </w:r>
    </w:p>
    <w:p w14:paraId="6F254A8B" w14:textId="51A43824" w:rsidR="001C4E1A" w:rsidRDefault="00C35974" w:rsidP="00EB0F5B">
      <w:pPr>
        <w:spacing w:after="0" w:line="240" w:lineRule="auto"/>
        <w:rPr>
          <w:rFonts w:ascii="Times New Roman" w:hAnsi="Times New Roman" w:cs="Times New Roman"/>
          <w:b/>
          <w:bCs/>
          <w:smallCaps/>
          <w:noProof/>
          <w:color w:val="000000"/>
        </w:rPr>
      </w:pPr>
      <w:r>
        <w:rPr>
          <w:rFonts w:ascii="Times New Roman" w:hAnsi="Times New Roman" w:cs="Times New Roman"/>
          <w:b/>
          <w:bCs/>
          <w:smallCaps/>
          <w:noProof/>
          <w:color w:val="000000"/>
        </w:rPr>
        <w:lastRenderedPageBreak/>
        <w:drawing>
          <wp:inline distT="0" distB="0" distL="0" distR="0" wp14:anchorId="22619646" wp14:editId="58364C55">
            <wp:extent cx="1965960" cy="1480820"/>
            <wp:effectExtent l="0" t="0" r="0" b="5080"/>
            <wp:docPr id="19" name="Bilde 19" descr="Et bilde som inneholder tre, utendørs, grunn,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re, utendørs, grunn, skog&#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5804" cy="1510832"/>
                    </a:xfrm>
                    <a:prstGeom prst="rect">
                      <a:avLst/>
                    </a:prstGeom>
                  </pic:spPr>
                </pic:pic>
              </a:graphicData>
            </a:graphic>
          </wp:inline>
        </w:drawing>
      </w:r>
      <w:r w:rsidR="0056019F">
        <w:rPr>
          <w:rFonts w:ascii="Times New Roman" w:hAnsi="Times New Roman" w:cs="Times New Roman"/>
          <w:b/>
          <w:bCs/>
          <w:smallCaps/>
          <w:noProof/>
          <w:color w:val="000000"/>
        </w:rPr>
        <w:t xml:space="preserve">  </w:t>
      </w:r>
      <w:r w:rsidR="0056019F">
        <w:rPr>
          <w:rFonts w:ascii="Times New Roman" w:hAnsi="Times New Roman" w:cs="Times New Roman"/>
          <w:b/>
          <w:bCs/>
          <w:smallCaps/>
          <w:noProof/>
          <w:color w:val="000000"/>
        </w:rPr>
        <w:drawing>
          <wp:inline distT="0" distB="0" distL="0" distR="0" wp14:anchorId="599A177A" wp14:editId="592762BE">
            <wp:extent cx="2004060" cy="1477645"/>
            <wp:effectExtent l="0" t="0" r="0" b="8255"/>
            <wp:docPr id="25" name="Bilde 25" descr="Et bilde som inneholder gress,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gress, person, utendørs&#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0027" cy="1489418"/>
                    </a:xfrm>
                    <a:prstGeom prst="rect">
                      <a:avLst/>
                    </a:prstGeom>
                  </pic:spPr>
                </pic:pic>
              </a:graphicData>
            </a:graphic>
          </wp:inline>
        </w:drawing>
      </w:r>
      <w:r w:rsidR="0056019F">
        <w:rPr>
          <w:rFonts w:ascii="Times New Roman" w:hAnsi="Times New Roman" w:cs="Times New Roman"/>
          <w:b/>
          <w:bCs/>
          <w:smallCaps/>
          <w:noProof/>
          <w:color w:val="000000"/>
        </w:rPr>
        <w:t xml:space="preserve">  </w:t>
      </w:r>
      <w:r w:rsidR="005025C7">
        <w:rPr>
          <w:rFonts w:ascii="Times New Roman" w:hAnsi="Times New Roman" w:cs="Times New Roman"/>
          <w:b/>
          <w:bCs/>
          <w:smallCaps/>
          <w:noProof/>
          <w:color w:val="000000"/>
        </w:rPr>
        <w:drawing>
          <wp:inline distT="0" distB="0" distL="0" distR="0" wp14:anchorId="26963CFE" wp14:editId="463F2ABB">
            <wp:extent cx="1805305" cy="1502410"/>
            <wp:effectExtent l="0" t="0" r="4445" b="2540"/>
            <wp:docPr id="23" name="Bilde 23" descr="Et bilde som inneholder innendørs, gulv,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innendørs, gulv, tak&#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9756" cy="1522759"/>
                    </a:xfrm>
                    <a:prstGeom prst="rect">
                      <a:avLst/>
                    </a:prstGeom>
                  </pic:spPr>
                </pic:pic>
              </a:graphicData>
            </a:graphic>
          </wp:inline>
        </w:drawing>
      </w:r>
      <w:r w:rsidR="005025C7">
        <w:rPr>
          <w:rFonts w:ascii="Times New Roman" w:hAnsi="Times New Roman" w:cs="Times New Roman"/>
          <w:b/>
          <w:bCs/>
          <w:smallCaps/>
          <w:noProof/>
          <w:color w:val="000000"/>
        </w:rPr>
        <w:drawing>
          <wp:inline distT="0" distB="0" distL="0" distR="0" wp14:anchorId="4F5CD16D" wp14:editId="2148BF63">
            <wp:extent cx="1981200" cy="1544320"/>
            <wp:effectExtent l="0" t="0" r="0" b="0"/>
            <wp:docPr id="2146111556" name="Bilde 2" descr="Et bilde som inneholder person, utendør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11556" name="Bilde 2" descr="Et bilde som inneholder person, utendørs, ret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3681" cy="1569639"/>
                    </a:xfrm>
                    <a:prstGeom prst="rect">
                      <a:avLst/>
                    </a:prstGeom>
                  </pic:spPr>
                </pic:pic>
              </a:graphicData>
            </a:graphic>
          </wp:inline>
        </w:drawing>
      </w:r>
      <w:r w:rsidR="002950B1">
        <w:rPr>
          <w:rFonts w:ascii="Times New Roman" w:hAnsi="Times New Roman" w:cs="Times New Roman"/>
          <w:b/>
          <w:bCs/>
          <w:smallCaps/>
          <w:noProof/>
          <w:color w:val="000000"/>
        </w:rPr>
        <w:t xml:space="preserve"> </w:t>
      </w:r>
      <w:r w:rsidR="00C926BA">
        <w:rPr>
          <w:rFonts w:ascii="Times New Roman" w:hAnsi="Times New Roman" w:cs="Times New Roman"/>
          <w:b/>
          <w:bCs/>
          <w:smallCaps/>
          <w:noProof/>
          <w:color w:val="000000"/>
        </w:rPr>
        <w:t xml:space="preserve"> </w:t>
      </w:r>
      <w:r w:rsidR="0056019F">
        <w:rPr>
          <w:rFonts w:ascii="Times New Roman" w:hAnsi="Times New Roman" w:cs="Times New Roman"/>
          <w:b/>
          <w:bCs/>
          <w:smallCaps/>
          <w:noProof/>
          <w:color w:val="000000"/>
        </w:rPr>
        <w:drawing>
          <wp:inline distT="0" distB="0" distL="0" distR="0" wp14:anchorId="195DA2F6" wp14:editId="612A3F86">
            <wp:extent cx="1996440" cy="1531620"/>
            <wp:effectExtent l="0" t="0" r="3810" b="0"/>
            <wp:docPr id="24" name="Bilde 24"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6440" cy="1531620"/>
                    </a:xfrm>
                    <a:prstGeom prst="rect">
                      <a:avLst/>
                    </a:prstGeom>
                  </pic:spPr>
                </pic:pic>
              </a:graphicData>
            </a:graphic>
          </wp:inline>
        </w:drawing>
      </w:r>
      <w:r w:rsidR="00C926BA">
        <w:rPr>
          <w:rFonts w:ascii="Times New Roman" w:hAnsi="Times New Roman" w:cs="Times New Roman"/>
          <w:b/>
          <w:bCs/>
          <w:smallCaps/>
          <w:noProof/>
          <w:color w:val="000000"/>
        </w:rPr>
        <w:t xml:space="preserve"> </w:t>
      </w:r>
      <w:r w:rsidR="0056019F">
        <w:rPr>
          <w:rFonts w:ascii="Times New Roman" w:hAnsi="Times New Roman" w:cs="Times New Roman"/>
          <w:b/>
          <w:bCs/>
          <w:smallCaps/>
          <w:noProof/>
          <w:color w:val="000000"/>
        </w:rPr>
        <w:t xml:space="preserve"> </w:t>
      </w:r>
      <w:r w:rsidR="00DB1284">
        <w:rPr>
          <w:rFonts w:ascii="Times New Roman" w:hAnsi="Times New Roman" w:cs="Times New Roman"/>
          <w:b/>
          <w:bCs/>
          <w:smallCaps/>
          <w:noProof/>
          <w:color w:val="000000"/>
        </w:rPr>
        <w:drawing>
          <wp:inline distT="0" distB="0" distL="0" distR="0" wp14:anchorId="663A8977" wp14:editId="2149AB2D">
            <wp:extent cx="1790065" cy="1528774"/>
            <wp:effectExtent l="0" t="0" r="635" b="0"/>
            <wp:docPr id="2120423256" name="Bilde 1" descr="Et bilde som inneholder tre, gress, utendørs, jo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23256" name="Bilde 1" descr="Et bilde som inneholder tre, gress, utendørs, jord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5616" cy="1550596"/>
                    </a:xfrm>
                    <a:prstGeom prst="rect">
                      <a:avLst/>
                    </a:prstGeom>
                  </pic:spPr>
                </pic:pic>
              </a:graphicData>
            </a:graphic>
          </wp:inline>
        </w:drawing>
      </w:r>
    </w:p>
    <w:p w14:paraId="277F81EA" w14:textId="5B525B35" w:rsidR="00C926BA" w:rsidRPr="00CB3678" w:rsidRDefault="00C926BA" w:rsidP="00EB0F5B">
      <w:pPr>
        <w:spacing w:after="0" w:line="240" w:lineRule="auto"/>
        <w:rPr>
          <w:rFonts w:ascii="Times New Roman" w:hAnsi="Times New Roman" w:cs="Times New Roman"/>
          <w:b/>
          <w:bCs/>
          <w:smallCaps/>
          <w:color w:val="000000"/>
        </w:rPr>
        <w:sectPr w:rsidR="00C926BA" w:rsidRPr="00CB3678" w:rsidSect="00DF3DE4">
          <w:headerReference w:type="even" r:id="rId26"/>
          <w:headerReference w:type="default" r:id="rId27"/>
          <w:headerReference w:type="first" r:id="rId28"/>
          <w:pgSz w:w="11906" w:h="16838"/>
          <w:pgMar w:top="2127" w:right="1338" w:bottom="1418" w:left="1298" w:header="709" w:footer="310" w:gutter="0"/>
          <w:pgNumType w:start="1"/>
          <w:cols w:space="708"/>
          <w:titlePg/>
          <w:docGrid w:linePitch="360"/>
        </w:sectPr>
      </w:pPr>
    </w:p>
    <w:tbl>
      <w:tblPr>
        <w:tblW w:w="0" w:type="auto"/>
        <w:tblCellMar>
          <w:top w:w="15" w:type="dxa"/>
          <w:left w:w="15" w:type="dxa"/>
          <w:bottom w:w="15" w:type="dxa"/>
          <w:right w:w="15" w:type="dxa"/>
        </w:tblCellMar>
        <w:tblLook w:val="04A0" w:firstRow="1" w:lastRow="0" w:firstColumn="1" w:lastColumn="0" w:noHBand="0" w:noVBand="1"/>
      </w:tblPr>
      <w:tblGrid>
        <w:gridCol w:w="13994"/>
      </w:tblGrid>
      <w:tr w:rsidR="00534AD1" w:rsidRPr="00CB3678" w14:paraId="105E4BA1" w14:textId="77777777" w:rsidTr="00EB0F5B">
        <w:tc>
          <w:tcPr>
            <w:tcW w:w="0" w:type="auto"/>
            <w:tcBorders>
              <w:top w:val="single" w:sz="12"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4C811DBA" w14:textId="77777777" w:rsidR="00534AD1" w:rsidRPr="00CB3678" w:rsidRDefault="00534AD1" w:rsidP="00EB0F5B">
            <w:pPr>
              <w:spacing w:after="0" w:line="240" w:lineRule="auto"/>
              <w:rPr>
                <w:rFonts w:ascii="Times New Roman" w:hAnsi="Times New Roman" w:cs="Times New Roman"/>
                <w:sz w:val="24"/>
                <w:szCs w:val="24"/>
              </w:rPr>
            </w:pPr>
            <w:r w:rsidRPr="00CB3678">
              <w:rPr>
                <w:rFonts w:ascii="Times New Roman" w:hAnsi="Times New Roman" w:cs="Times New Roman"/>
                <w:b/>
                <w:bCs/>
                <w:smallCaps/>
                <w:color w:val="000000"/>
              </w:rPr>
              <w:lastRenderedPageBreak/>
              <w:t>Progresjonsplan for de syv fagområdene</w:t>
            </w:r>
          </w:p>
        </w:tc>
      </w:tr>
      <w:tr w:rsidR="00534AD1" w:rsidRPr="00CB3678" w14:paraId="52E4B1B4" w14:textId="77777777" w:rsidTr="00EB0F5B">
        <w:tc>
          <w:tcPr>
            <w:tcW w:w="0" w:type="auto"/>
            <w:tcBorders>
              <w:top w:val="single" w:sz="4" w:space="0" w:color="C4BC96"/>
              <w:left w:val="single" w:sz="4" w:space="0" w:color="C4BC96"/>
              <w:bottom w:val="single" w:sz="4" w:space="0" w:color="C4BC96"/>
              <w:right w:val="single" w:sz="4" w:space="0" w:color="C4BC96"/>
            </w:tcBorders>
            <w:shd w:val="clear" w:color="auto" w:fill="E4EDEB"/>
            <w:tcMar>
              <w:top w:w="57" w:type="dxa"/>
              <w:left w:w="115" w:type="dxa"/>
              <w:bottom w:w="100" w:type="dxa"/>
              <w:right w:w="115" w:type="dxa"/>
            </w:tcMar>
            <w:vAlign w:val="center"/>
            <w:hideMark/>
          </w:tcPr>
          <w:p w14:paraId="0C8817EA" w14:textId="77777777" w:rsidR="00534AD1" w:rsidRPr="00CB3678" w:rsidRDefault="00534AD1" w:rsidP="00EB0F5B">
            <w:pPr>
              <w:spacing w:line="240" w:lineRule="auto"/>
              <w:rPr>
                <w:rFonts w:ascii="Times New Roman" w:hAnsi="Times New Roman" w:cs="Times New Roman"/>
                <w:color w:val="000000"/>
              </w:rPr>
            </w:pPr>
            <w:r w:rsidRPr="00CB3678">
              <w:rPr>
                <w:rFonts w:ascii="Times New Roman" w:hAnsi="Times New Roman" w:cs="Times New Roman"/>
                <w:color w:val="000000"/>
              </w:rPr>
              <w:t>Progresjonsplanen beskriver hvordan barnehagen arbeider med de syv fagområdene som er beskrevet i rammeplan for barnehagens innhold og oppgaver. Fagområdene vil sjelden opptre isolert. Flere områder vil ofte være representert samtidig i prosjektarbeid og i forbindelse med hverdagsaktiviteter</w:t>
            </w:r>
          </w:p>
          <w:p w14:paraId="5C0A16DE" w14:textId="77777777" w:rsidR="00534AD1" w:rsidRPr="00CB3678" w:rsidRDefault="00534AD1" w:rsidP="00534AD1">
            <w:pPr>
              <w:numPr>
                <w:ilvl w:val="0"/>
                <w:numId w:val="41"/>
              </w:numPr>
              <w:spacing w:after="120" w:line="240" w:lineRule="auto"/>
              <w:ind w:left="717"/>
              <w:textAlignment w:val="baseline"/>
              <w:rPr>
                <w:rFonts w:ascii="Times New Roman" w:hAnsi="Times New Roman" w:cs="Times New Roman"/>
                <w:color w:val="000000"/>
                <w:szCs w:val="20"/>
              </w:rPr>
            </w:pPr>
            <w:r w:rsidRPr="00CB3678">
              <w:rPr>
                <w:rFonts w:ascii="Times New Roman" w:hAnsi="Times New Roman" w:cs="Times New Roman"/>
                <w:color w:val="000000"/>
              </w:rPr>
              <w:t>Barna skal oppleve skaperglede, undring og utforskertrang.</w:t>
            </w:r>
          </w:p>
          <w:p w14:paraId="0A1C1898" w14:textId="77777777" w:rsidR="00534AD1" w:rsidRPr="00CB3678" w:rsidRDefault="00534AD1" w:rsidP="00534AD1">
            <w:pPr>
              <w:numPr>
                <w:ilvl w:val="0"/>
                <w:numId w:val="41"/>
              </w:numPr>
              <w:spacing w:after="120" w:line="240" w:lineRule="auto"/>
              <w:ind w:left="717"/>
              <w:textAlignment w:val="baseline"/>
              <w:rPr>
                <w:rFonts w:ascii="Times New Roman" w:hAnsi="Times New Roman" w:cs="Times New Roman"/>
                <w:color w:val="000000"/>
                <w:szCs w:val="20"/>
              </w:rPr>
            </w:pPr>
            <w:r w:rsidRPr="00CB3678">
              <w:rPr>
                <w:rFonts w:ascii="Times New Roman" w:hAnsi="Times New Roman" w:cs="Times New Roman"/>
                <w:color w:val="000000"/>
              </w:rPr>
              <w:t>Barna skal utvikle grunnleggende kunnskaper og ferdigheter.</w:t>
            </w:r>
          </w:p>
          <w:p w14:paraId="72E83FCE" w14:textId="77777777" w:rsidR="00534AD1" w:rsidRPr="00CB3678" w:rsidRDefault="00534AD1" w:rsidP="00534AD1">
            <w:pPr>
              <w:numPr>
                <w:ilvl w:val="0"/>
                <w:numId w:val="41"/>
              </w:numPr>
              <w:spacing w:after="120" w:line="240" w:lineRule="auto"/>
              <w:ind w:left="717"/>
              <w:textAlignment w:val="baseline"/>
              <w:rPr>
                <w:rFonts w:ascii="Times New Roman" w:hAnsi="Times New Roman" w:cs="Times New Roman"/>
                <w:color w:val="000000"/>
                <w:szCs w:val="20"/>
              </w:rPr>
            </w:pPr>
            <w:r w:rsidRPr="00CB3678">
              <w:rPr>
                <w:rFonts w:ascii="Times New Roman" w:hAnsi="Times New Roman" w:cs="Times New Roman"/>
                <w:color w:val="000000"/>
              </w:rPr>
              <w:t>Barnehagen skal støtte barns nysgjerrighet, kreativitet og vitebegjær, og gi utfordringer med utgangspunkt i barnets interesser, kunnskaper og ferdigheter.</w:t>
            </w:r>
          </w:p>
        </w:tc>
      </w:tr>
    </w:tbl>
    <w:p w14:paraId="2A822793" w14:textId="77777777" w:rsidR="00534AD1" w:rsidRPr="00CB3678" w:rsidRDefault="00534AD1" w:rsidP="00534AD1">
      <w:pPr>
        <w:spacing w:after="0" w:line="240" w:lineRule="auto"/>
        <w:rPr>
          <w:rFonts w:ascii="Times New Roman" w:hAnsi="Times New Roman" w:cs="Times New Roman"/>
          <w:sz w:val="24"/>
          <w:szCs w:val="24"/>
        </w:rPr>
      </w:pPr>
    </w:p>
    <w:p w14:paraId="5B914261" w14:textId="77777777" w:rsidR="00BB7843" w:rsidRPr="00CB3678" w:rsidRDefault="00BB7843" w:rsidP="00BB7843">
      <w:pPr>
        <w:spacing w:after="0" w:line="240" w:lineRule="auto"/>
        <w:rPr>
          <w:rFonts w:ascii="Times New Roman" w:hAnsi="Times New Roman" w:cs="Times New Roman"/>
          <w:sz w:val="24"/>
          <w:szCs w:val="24"/>
        </w:rPr>
      </w:pPr>
    </w:p>
    <w:p w14:paraId="4389C1C2" w14:textId="77777777" w:rsidR="00250153" w:rsidRPr="00357160" w:rsidRDefault="00250153" w:rsidP="00250153">
      <w:pPr>
        <w:spacing w:after="0" w:line="240" w:lineRule="auto"/>
        <w:rPr>
          <w:rFonts w:ascii="Times New Roman" w:eastAsia="Times New Roman" w:hAnsi="Times New Roman" w:cs="Times New Roman"/>
          <w:sz w:val="24"/>
          <w:szCs w:val="24"/>
          <w:lang w:eastAsia="nb-NO"/>
        </w:rPr>
      </w:pPr>
    </w:p>
    <w:tbl>
      <w:tblPr>
        <w:tblW w:w="16019" w:type="dxa"/>
        <w:tblInd w:w="-998" w:type="dxa"/>
        <w:tblCellMar>
          <w:top w:w="15" w:type="dxa"/>
          <w:left w:w="15" w:type="dxa"/>
          <w:bottom w:w="15" w:type="dxa"/>
          <w:right w:w="15" w:type="dxa"/>
        </w:tblCellMar>
        <w:tblLook w:val="04A0" w:firstRow="1" w:lastRow="0" w:firstColumn="1" w:lastColumn="0" w:noHBand="0" w:noVBand="1"/>
      </w:tblPr>
      <w:tblGrid>
        <w:gridCol w:w="2127"/>
        <w:gridCol w:w="4253"/>
        <w:gridCol w:w="4678"/>
        <w:gridCol w:w="4961"/>
      </w:tblGrid>
      <w:tr w:rsidR="00250153" w:rsidRPr="00357160" w14:paraId="615A4408" w14:textId="77777777" w:rsidTr="00F73D92">
        <w:tc>
          <w:tcPr>
            <w:tcW w:w="2127" w:type="dxa"/>
            <w:tcBorders>
              <w:top w:val="single" w:sz="12"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16DB051F"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b/>
                <w:bCs/>
                <w:color w:val="000000"/>
                <w:szCs w:val="20"/>
                <w:lang w:eastAsia="nb-NO"/>
              </w:rPr>
              <w:t>FAGOMRÅDENE</w:t>
            </w:r>
          </w:p>
        </w:tc>
        <w:tc>
          <w:tcPr>
            <w:tcW w:w="4253" w:type="dxa"/>
            <w:tcBorders>
              <w:top w:val="single" w:sz="12"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hideMark/>
          </w:tcPr>
          <w:p w14:paraId="6B604156" w14:textId="77777777" w:rsidR="00250153" w:rsidRPr="00357160" w:rsidRDefault="00250153" w:rsidP="00F73D92">
            <w:pPr>
              <w:spacing w:after="0" w:line="240" w:lineRule="auto"/>
              <w:jc w:val="cente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Måneskinn (1 – 2 år)</w:t>
            </w:r>
          </w:p>
        </w:tc>
        <w:tc>
          <w:tcPr>
            <w:tcW w:w="4678" w:type="dxa"/>
            <w:tcBorders>
              <w:top w:val="single" w:sz="12"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hideMark/>
          </w:tcPr>
          <w:p w14:paraId="66B78098" w14:textId="77777777" w:rsidR="00250153" w:rsidRPr="00357160" w:rsidRDefault="00250153" w:rsidP="00F73D92">
            <w:pPr>
              <w:spacing w:after="0" w:line="240" w:lineRule="auto"/>
              <w:jc w:val="center"/>
              <w:rPr>
                <w:rFonts w:ascii="Times New Roman" w:eastAsia="Times New Roman" w:hAnsi="Times New Roman" w:cs="Times New Roman"/>
                <w:sz w:val="24"/>
                <w:szCs w:val="24"/>
                <w:lang w:eastAsia="nb-NO"/>
              </w:rPr>
            </w:pPr>
            <w:r w:rsidRPr="00387421">
              <w:rPr>
                <w:rFonts w:ascii="Times New Roman" w:eastAsia="Times New Roman" w:hAnsi="Times New Roman" w:cs="Times New Roman"/>
                <w:color w:val="000000"/>
                <w:sz w:val="24"/>
                <w:szCs w:val="28"/>
                <w:lang w:eastAsia="nb-NO"/>
              </w:rPr>
              <w:t>Kastanjetreet (2 - 3 år)</w:t>
            </w:r>
          </w:p>
        </w:tc>
        <w:tc>
          <w:tcPr>
            <w:tcW w:w="4961" w:type="dxa"/>
            <w:tcBorders>
              <w:top w:val="single" w:sz="12"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hideMark/>
          </w:tcPr>
          <w:p w14:paraId="28CD26E7" w14:textId="02EE35D2" w:rsidR="00250153" w:rsidRPr="00357160" w:rsidRDefault="00250153" w:rsidP="00F73D92">
            <w:pPr>
              <w:spacing w:after="0" w:line="240" w:lineRule="auto"/>
              <w:jc w:val="center"/>
              <w:rPr>
                <w:rFonts w:ascii="Times New Roman" w:eastAsia="Times New Roman" w:hAnsi="Times New Roman" w:cs="Times New Roman"/>
                <w:sz w:val="24"/>
                <w:szCs w:val="24"/>
                <w:lang w:eastAsia="nb-NO"/>
              </w:rPr>
            </w:pPr>
            <w:r w:rsidRPr="00387421">
              <w:rPr>
                <w:rFonts w:ascii="Times New Roman" w:eastAsia="Times New Roman" w:hAnsi="Times New Roman" w:cs="Times New Roman"/>
                <w:color w:val="000000"/>
                <w:sz w:val="24"/>
                <w:szCs w:val="28"/>
                <w:lang w:eastAsia="nb-NO"/>
              </w:rPr>
              <w:t>Moloen (</w:t>
            </w:r>
            <w:r w:rsidR="00387421" w:rsidRPr="00387421">
              <w:rPr>
                <w:rFonts w:ascii="Times New Roman" w:eastAsia="Times New Roman" w:hAnsi="Times New Roman" w:cs="Times New Roman"/>
                <w:color w:val="000000"/>
                <w:sz w:val="24"/>
                <w:szCs w:val="28"/>
                <w:lang w:eastAsia="nb-NO"/>
              </w:rPr>
              <w:t>3</w:t>
            </w:r>
            <w:r w:rsidRPr="00387421">
              <w:rPr>
                <w:rFonts w:ascii="Times New Roman" w:eastAsia="Times New Roman" w:hAnsi="Times New Roman" w:cs="Times New Roman"/>
                <w:color w:val="000000"/>
                <w:sz w:val="24"/>
                <w:szCs w:val="28"/>
                <w:lang w:eastAsia="nb-NO"/>
              </w:rPr>
              <w:t xml:space="preserve"> - 6 år)</w:t>
            </w:r>
          </w:p>
        </w:tc>
      </w:tr>
      <w:tr w:rsidR="00250153" w:rsidRPr="00357160" w14:paraId="72736CAC" w14:textId="77777777" w:rsidTr="00F73D92">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5EF0D81F"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KOMMUNIKASJON</w:t>
            </w:r>
          </w:p>
          <w:p w14:paraId="58A008B5"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SPRÅK </w:t>
            </w:r>
          </w:p>
          <w:p w14:paraId="0E7AF3BB"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TEKST</w:t>
            </w: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1DE4F699" w14:textId="1038BC4B"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aldersinndelte språkgrupper, </w:t>
            </w:r>
            <w:r w:rsidR="002D1222">
              <w:rPr>
                <w:rFonts w:ascii="Times New Roman" w:eastAsia="Times New Roman" w:hAnsi="Times New Roman" w:cs="Times New Roman"/>
                <w:sz w:val="24"/>
                <w:szCs w:val="24"/>
                <w:lang w:eastAsia="nb-NO"/>
              </w:rPr>
              <w:t>hvor vi har</w:t>
            </w:r>
            <w:r>
              <w:rPr>
                <w:rFonts w:ascii="Times New Roman" w:eastAsia="Times New Roman" w:hAnsi="Times New Roman" w:cs="Times New Roman"/>
                <w:sz w:val="24"/>
                <w:szCs w:val="24"/>
                <w:lang w:eastAsia="nb-NO"/>
              </w:rPr>
              <w:t xml:space="preserve"> ulike aktiviteter med fokus på språkstimulering.</w:t>
            </w:r>
          </w:p>
          <w:p w14:paraId="73D4FEC1"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tilstedeværende voksne i lek og samspill, hvor vi er bevisste på oss selv som gode språklige forbilder. </w:t>
            </w:r>
          </w:p>
          <w:p w14:paraId="4D3E34A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anerkjenner barnets måte å kommunisere på ved å tolke kroppsspråk, lyder og ord så godt vi kan.</w:t>
            </w:r>
          </w:p>
          <w:p w14:paraId="66763B3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leser eventyr og fortellinger med støtte fra konkreter. Og vi har bilde- og pekebøker i barnas høyde. </w:t>
            </w:r>
          </w:p>
          <w:p w14:paraId="60CB6DD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musikkgrupper med rytmeinstrumenter, trommer og sangkort. Vi har spontane og tilrettelagte musikkaktiviteter og sangsamlinger.  </w:t>
            </w:r>
          </w:p>
          <w:p w14:paraId="7741093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tilrettelegger for kommunikasjon med tegn til tale og dagstavle med barn som har behov for det. </w:t>
            </w:r>
          </w:p>
          <w:p w14:paraId="150CAEA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alfabet og tallremse på avdelingen, for å gi barna en begynnende interesse for tall og bokstaver. </w:t>
            </w:r>
          </w:p>
          <w:p w14:paraId="2295CED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rommet som den tredje pedagog for å skape undring, samtaler, inspirere til lek og skape sammenheng i prosjektarbeid. </w:t>
            </w:r>
          </w:p>
          <w:p w14:paraId="682C8CC1"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1020BDFB"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Vi har aldersinndelte samspill- og kompetansegrupper, hvor vi også har fokus på språk.</w:t>
            </w:r>
          </w:p>
          <w:p w14:paraId="5324EEF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tilstedeværende voksen i lek, hvor vi er bevisste språklige rollemodeller hvor vi hjelper til med å utvide ordforråd og forståelse. </w:t>
            </w:r>
          </w:p>
          <w:p w14:paraId="4AEF8C8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anerkjenner barnets kroppsspråk og hjelper barna med å sette ord på det de gjør/viser og undrer oss sammen. </w:t>
            </w:r>
          </w:p>
          <w:p w14:paraId="62F0313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hører på lydbok og leser bøker. Vi har bøker tilgjengelige for barna, som barna får utforske på egenhånd. </w:t>
            </w:r>
          </w:p>
          <w:p w14:paraId="339C56E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instrumenter til å spille sammen og jobber med rytme og takt. Vi bruker sang, melodi og rim. </w:t>
            </w:r>
          </w:p>
          <w:p w14:paraId="0FBED2E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har dagstavle med dagens aktiviteter. </w:t>
            </w:r>
          </w:p>
          <w:p w14:paraId="26ADD2D8"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757E63A9"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alfabet og tallremse på avdelingen, og bøker med tall og bokstaver. </w:t>
            </w: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0CC2374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har grupper hvor vi leker med språket, og eksponerer barna for rim, regler, synonymer og antonymer. </w:t>
            </w:r>
          </w:p>
          <w:p w14:paraId="11CF02B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tilstedeværende og gode voksne rollemodeller, som bruker et tydelig språk i all kommunikasjon med barna. </w:t>
            </w:r>
          </w:p>
          <w:p w14:paraId="4DA73C1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anerkjenner barnets kroppsspråk og hjelper barna med å sette ord på det de gjør/viser og undrer oss sammen. </w:t>
            </w:r>
          </w:p>
          <w:p w14:paraId="23B8CE2B"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03CA079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daglige lese- og hvilestunder hvor vi ansatte har høytlesning. </w:t>
            </w:r>
          </w:p>
          <w:p w14:paraId="7892CA2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ukentlige konserter og bruker musikk til samlinger. Vi øver aktivt på å lære sangtekster ved bruk av bilder og forklaringer. </w:t>
            </w:r>
          </w:p>
          <w:p w14:paraId="32623C3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har dagstavle med dagens aktiviteter. </w:t>
            </w:r>
          </w:p>
          <w:p w14:paraId="7DADFCF2"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16CDDBBC"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tegner bokstaver i skolegruppen. </w:t>
            </w:r>
          </w:p>
        </w:tc>
      </w:tr>
      <w:tr w:rsidR="00250153" w:rsidRPr="00357160" w14:paraId="3B0A0640" w14:textId="77777777" w:rsidTr="00F73D92">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511CF739"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sz w:val="24"/>
                <w:szCs w:val="24"/>
                <w:lang w:eastAsia="nb-NO"/>
              </w:rPr>
              <w:lastRenderedPageBreak/>
              <w:br/>
            </w:r>
            <w:r w:rsidRPr="00357160">
              <w:rPr>
                <w:rFonts w:ascii="Times New Roman" w:eastAsia="Times New Roman" w:hAnsi="Times New Roman" w:cs="Times New Roman"/>
                <w:sz w:val="24"/>
                <w:szCs w:val="24"/>
                <w:lang w:eastAsia="nb-NO"/>
              </w:rPr>
              <w:br/>
            </w:r>
          </w:p>
          <w:p w14:paraId="5F451F8B"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lang w:eastAsia="nb-NO"/>
              </w:rPr>
              <w:t>KROPP</w:t>
            </w:r>
          </w:p>
          <w:p w14:paraId="79D80F87"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BEVEGELSE</w:t>
            </w:r>
          </w:p>
          <w:p w14:paraId="70D8ADCB"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MAT</w:t>
            </w:r>
          </w:p>
          <w:p w14:paraId="43903969"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HELSE</w:t>
            </w: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0EF743F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er ute i all slags vær, både på turer og i barnehagen. Vi tilrettelegger for at de eldste barna går på tur selv.</w:t>
            </w:r>
          </w:p>
          <w:p w14:paraId="3EF6436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jobber aktivt med selvstendighet, hvor barna skal oppleve mestring i store og små oppgaver, som å gå på tur, klatre opp og ned fra stolen, kle på seg selv osv. Vi ansatte heier og motiverer. </w:t>
            </w:r>
          </w:p>
          <w:p w14:paraId="0883970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danser og har bevegelseslek. </w:t>
            </w:r>
          </w:p>
          <w:p w14:paraId="3B451F7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prater om maten når vi spiser. Da snakker vi om hva vi spiser, hvor det kommer fra og benevner.</w:t>
            </w:r>
          </w:p>
          <w:p w14:paraId="65D4D5B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variert og sunn mat, både pålegg og varmmat. Vi lager stort sett alt fra bunnen, og vi ønsker å gi barna næringsrike råvarer. Det tilbys grønnsaker og frukt hver dag. </w:t>
            </w:r>
          </w:p>
          <w:p w14:paraId="3118DF19"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Barna får lov til å sanse maten, delta i et fellesskap og delta på egne premisser rundt bordet under måltider. </w:t>
            </w:r>
          </w:p>
          <w:p w14:paraId="22338C57"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2E9B994F" w14:textId="6B9C4782"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Vi er ute på tur eller leker i all slags vær. Vi går på kort</w:t>
            </w:r>
            <w:r w:rsidR="002D1222">
              <w:rPr>
                <w:rFonts w:ascii="Times New Roman" w:eastAsia="Times New Roman" w:hAnsi="Times New Roman" w:cs="Times New Roman"/>
                <w:sz w:val="24"/>
                <w:szCs w:val="24"/>
                <w:lang w:eastAsia="nb-NO"/>
              </w:rPr>
              <w:t>e</w:t>
            </w:r>
            <w:r>
              <w:rPr>
                <w:rFonts w:ascii="Times New Roman" w:eastAsia="Times New Roman" w:hAnsi="Times New Roman" w:cs="Times New Roman"/>
                <w:sz w:val="24"/>
                <w:szCs w:val="24"/>
                <w:lang w:eastAsia="nb-NO"/>
              </w:rPr>
              <w:t xml:space="preserve"> og lengre turer, der alle barna går selv. </w:t>
            </w:r>
          </w:p>
          <w:p w14:paraId="22552BEA"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jobber med at barna skal være selvstendige. Barna får prøve selv, og de får hjelp ved behov. </w:t>
            </w:r>
          </w:p>
          <w:p w14:paraId="38827D09"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0103919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tilrettelagte aktiviteter i grupper, hvor vi jobber med kropp og bevegelse til musikk. </w:t>
            </w:r>
          </w:p>
          <w:p w14:paraId="00F641F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prater om maten når vi spiser. Da snakker vi om hva vi spiser, hvor det kommer fra og benevner. Barna får delta i matlaging. </w:t>
            </w:r>
          </w:p>
          <w:p w14:paraId="024CE22C"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variert og sunn mat, både pålegg og varmmat. Vi lager stort sett alt fra bunnen, og vi ønsker å gi barna næringsrike råvarer. Det tilbys grønnsaker og frukt hver dag. </w:t>
            </w:r>
          </w:p>
          <w:p w14:paraId="5A8D574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Barna får lov til å sanse maten, delta i et fellesskap og delta på egne premisser rundt bordet under måltider. </w:t>
            </w:r>
          </w:p>
          <w:p w14:paraId="7B59630D"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2F39D5EC"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Vi er ute i all slags vær, til alle årstider. Både på turer og utelek.</w:t>
            </w:r>
          </w:p>
          <w:p w14:paraId="58D07D4C"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oppfordrer til selvstendighet, og at barna skal prøve selv først. Vi støtter og oppfordrer barna til å prøve noe de ikke har gjort før.</w:t>
            </w:r>
          </w:p>
          <w:p w14:paraId="5163C026"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danser og har bevegelses- og regelleker ute og inne. </w:t>
            </w:r>
          </w:p>
          <w:p w14:paraId="7ACF4F1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prater om maten når vi spiser. Da snakker vi om hva vi spiser, hvor det kommer fra og benevner. Barna får delta i matlaging. </w:t>
            </w:r>
          </w:p>
          <w:p w14:paraId="7E1A04A9"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har variert og sunn mat, både pålegg og varmmat. Vi lager stort sett alt fra bunnen, og vi ønsker å gi barna næringsrike råvarer. Det tilbys grønnsaker og frukt hver dag. Vi har et utekjøkken hvor vi lager mat.</w:t>
            </w:r>
          </w:p>
          <w:p w14:paraId="4731C965"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utforsker sansene, og snakker om de. </w:t>
            </w:r>
          </w:p>
          <w:p w14:paraId="5C080739"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r>
      <w:tr w:rsidR="00250153" w:rsidRPr="00357160" w14:paraId="2CCC5FB4" w14:textId="77777777" w:rsidTr="00F73D92">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0A9E9859"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lastRenderedPageBreak/>
              <w:t>KUNST</w:t>
            </w:r>
          </w:p>
          <w:p w14:paraId="014752AC"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KULTUR</w:t>
            </w:r>
          </w:p>
          <w:p w14:paraId="283B36C6"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KREATIVITET</w:t>
            </w: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02B11CCE"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sanse og utforske ulike materialer, teknikker og kunstformer. </w:t>
            </w:r>
          </w:p>
          <w:p w14:paraId="5FAAC5C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gir barna varierte kunst – og kulturuttrykk ved å gå på ulike turer med fokus på kunst – og kultur. </w:t>
            </w:r>
          </w:p>
          <w:p w14:paraId="3571D7DF"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6B7348C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impulser hvor barna får møte inntrykk, materialer og rommet på egne premisser. Impulsene tar utgangspunkt i barnas interesser. </w:t>
            </w:r>
          </w:p>
          <w:p w14:paraId="40BBA7B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påvirke hverdagen sin, og vi er lydhøre for barnas ønsker. Barna får påvirke i både tilrettelagte og spontane aktiviteter. </w:t>
            </w:r>
          </w:p>
          <w:p w14:paraId="7A1D5ADC"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erfare varierte og utradisjonelle materialer både i lek og i tilrettelagte kunstaktiviteter. </w:t>
            </w:r>
          </w:p>
          <w:p w14:paraId="5333AC2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prosjektarbeid som metode med fokus på prosessene. Barnet skal oppleve mening, mestring og skaperglede i et demokrati. </w:t>
            </w:r>
          </w:p>
          <w:p w14:paraId="005FFBF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flytter noen tilrettelagte kunstaktiviteter bort fra bordet, og ned på </w:t>
            </w:r>
            <w:r>
              <w:rPr>
                <w:rFonts w:ascii="Times New Roman" w:eastAsia="Times New Roman" w:hAnsi="Times New Roman" w:cs="Times New Roman"/>
                <w:sz w:val="24"/>
                <w:szCs w:val="24"/>
                <w:lang w:eastAsia="nb-NO"/>
              </w:rPr>
              <w:lastRenderedPageBreak/>
              <w:t xml:space="preserve">barnas nivå, slik at barna kan møte kunstaktivitetene på sine egne premisser. </w:t>
            </w:r>
          </w:p>
          <w:p w14:paraId="7D51AAC9"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musikkgrupper med rytmeinstrumenter, sang og dans. </w:t>
            </w:r>
          </w:p>
          <w:p w14:paraId="4111D77C"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648478A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Barna får sanse og utforske ulike materialer, teknikker og kunstformer. </w:t>
            </w:r>
          </w:p>
          <w:p w14:paraId="491578E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gir barna varierte kunst – og kulturuttrykk ved å gå på ulike turer med fokus på kunst – og kultur. Barna er med å påvirke noen av turene. </w:t>
            </w:r>
          </w:p>
          <w:p w14:paraId="57CB4440"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2C06366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impulser hvor barna får møte inntrykk, materialer og rommet på egne premisser. Impulsene tar utgangspunkt i barnas interesser. </w:t>
            </w:r>
          </w:p>
          <w:p w14:paraId="0561B72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påvirke hverdagen sin, og vi er lydhøre for barnas ønsker. Barna får påvirke i både tilrettelagte og spontane aktiviteter. </w:t>
            </w:r>
          </w:p>
          <w:p w14:paraId="10BC33AE"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erfare varierte og utradisjonelle materialer både i lek og i tilrettelagte kunstaktiviteter. </w:t>
            </w:r>
          </w:p>
          <w:p w14:paraId="1F174BE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prosjektarbeid som metode med fokus på prosessene. Barnet skal oppleve mening, mestring og skaperglede i et demokrati. </w:t>
            </w:r>
          </w:p>
          <w:p w14:paraId="5BC72DB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flytter noen tilrettelagte kunstaktiviteter bort fra bordet, og ned på barnas nivå, slik at </w:t>
            </w:r>
            <w:r>
              <w:rPr>
                <w:rFonts w:ascii="Times New Roman" w:eastAsia="Times New Roman" w:hAnsi="Times New Roman" w:cs="Times New Roman"/>
                <w:sz w:val="24"/>
                <w:szCs w:val="24"/>
                <w:lang w:eastAsia="nb-NO"/>
              </w:rPr>
              <w:lastRenderedPageBreak/>
              <w:t xml:space="preserve">barna kan møte kunstaktivitetene på sine egne premisser. </w:t>
            </w:r>
          </w:p>
          <w:p w14:paraId="03318EB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musikkgrupper med rytmeinstrumenter, sang og dans. </w:t>
            </w:r>
          </w:p>
          <w:p w14:paraId="1F3BBB2C"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sz w:val="24"/>
                <w:szCs w:val="24"/>
                <w:lang w:eastAsia="nb-NO"/>
              </w:rPr>
              <w:br/>
            </w: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51885A8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Barna får sanse og utforske ulike materialer, teknikker og kunstformer. </w:t>
            </w:r>
          </w:p>
          <w:p w14:paraId="7705F23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gir barna varierte kunst – og kulturuttrykk ved å gå på ulike turer med fokus på kunst – og kultur. </w:t>
            </w:r>
          </w:p>
          <w:p w14:paraId="3A29130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impulser hvor barna får møte inntrykk, materialer og rommet på egne premisser. Impulsene tar utgangspunkt i barnas interesser. </w:t>
            </w:r>
          </w:p>
          <w:p w14:paraId="54CBA31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påvirke hverdagen sin, og vi er lydhøre for barnas ønsker. Barna får påvirke i både tilrettelagte og spontane aktiviteter. </w:t>
            </w:r>
          </w:p>
          <w:p w14:paraId="233DC33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erfare varierte og utradisjonelle materialer. Vi undersøker materialer ved hjelp av taktil prosess. Voksne er tilstedeværende og undrende sammen med barna. </w:t>
            </w:r>
          </w:p>
          <w:p w14:paraId="1376DE7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prosjektarbeid som metode med fokus på prosessene. Barnet skal oppleve mening, mestring og skaperglede i et demokrati. </w:t>
            </w:r>
          </w:p>
          <w:p w14:paraId="52421C2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tar utgangspunkt i barnas interesser, kunst og kultur og prosjektarbeid til å lage estetiske lekemiljøer.</w:t>
            </w:r>
          </w:p>
          <w:p w14:paraId="4D3EED9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ukentlige musikkgrupper.  Vi utforsker rytme, tempo, dynamikk, melodi og harmoni. Barna blir eksponert for levende musikk, hvor de </w:t>
            </w:r>
            <w:r>
              <w:rPr>
                <w:rFonts w:ascii="Times New Roman" w:eastAsia="Times New Roman" w:hAnsi="Times New Roman" w:cs="Times New Roman"/>
                <w:sz w:val="24"/>
                <w:szCs w:val="24"/>
                <w:lang w:eastAsia="nb-NO"/>
              </w:rPr>
              <w:lastRenderedPageBreak/>
              <w:t xml:space="preserve">får delta aktivt på egne premisser. Vi har konsert hver uke. </w:t>
            </w:r>
          </w:p>
          <w:p w14:paraId="022DA981"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r>
      <w:tr w:rsidR="00250153" w:rsidRPr="00357160" w14:paraId="4BE756E8" w14:textId="77777777" w:rsidTr="00F73D92">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37804BD1"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lastRenderedPageBreak/>
              <w:t>NATUR</w:t>
            </w:r>
          </w:p>
          <w:p w14:paraId="4FE97016"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MILJØ</w:t>
            </w:r>
          </w:p>
          <w:p w14:paraId="497DC9B1"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TEKNOLOGI</w:t>
            </w: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79AF7300"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ute i all slags vær, og går på turer i nærmiljøet og på lengre kulturelle turer. Barna som kan og vil får gå selv. Turen er selve målet og opplevelsen er i fokus. </w:t>
            </w:r>
          </w:p>
          <w:p w14:paraId="5ADBAFD3"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samtaler om dyr, insekter og ting vi finner på vår vei mens vi ferdes i naturen. Vi snakker om endringer i naturen.</w:t>
            </w:r>
          </w:p>
          <w:p w14:paraId="38F50FFD" w14:textId="77777777" w:rsidR="00250153" w:rsidRDefault="00250153" w:rsidP="00F73D92">
            <w:pPr>
              <w:spacing w:after="240" w:line="240" w:lineRule="auto"/>
              <w:rPr>
                <w:rFonts w:ascii="Times New Roman" w:eastAsia="Times New Roman" w:hAnsi="Times New Roman" w:cs="Times New Roman"/>
                <w:sz w:val="24"/>
                <w:szCs w:val="24"/>
                <w:lang w:eastAsia="nb-NO"/>
              </w:rPr>
            </w:pPr>
          </w:p>
          <w:p w14:paraId="2C732AB0"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førstehåndserfaringer med materialer og elementer når vi er ute. Vi utforsker snø, is, sand, leire, gjørme osv. </w:t>
            </w:r>
          </w:p>
          <w:p w14:paraId="59396A3E"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plukker og samler på naturmaterialer, som vi igjen bruker til kunst, utforskning og lek. </w:t>
            </w:r>
          </w:p>
          <w:p w14:paraId="0AADB13B"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har en grønnsakshage, epletrær og bærbusker som barna får være med å plante i, passe på og smake på.</w:t>
            </w: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4474DCB4"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ute i all slags vær, og går på turer i nærmiljøet og på lengre kulturelle turer. Turen er selve målet og opplevelsen er i fokus. </w:t>
            </w:r>
          </w:p>
          <w:p w14:paraId="5243CF0A" w14:textId="77777777" w:rsidR="00250153" w:rsidRDefault="00250153" w:rsidP="00F73D92">
            <w:pPr>
              <w:spacing w:after="240" w:line="240" w:lineRule="auto"/>
              <w:rPr>
                <w:rFonts w:ascii="Times New Roman" w:eastAsia="Times New Roman" w:hAnsi="Times New Roman" w:cs="Times New Roman"/>
                <w:sz w:val="24"/>
                <w:szCs w:val="24"/>
                <w:lang w:eastAsia="nb-NO"/>
              </w:rPr>
            </w:pPr>
          </w:p>
          <w:p w14:paraId="0E6A90D2"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samtaler om dyr, insekter og ting vi finner på vår vei mens vi ferdes i naturen. Vi snakker om endringer i naturen. Vi stopper opp og utforsker.</w:t>
            </w:r>
          </w:p>
          <w:p w14:paraId="29428821"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Barna får førstehåndserfaringer med materialer og elementer når vi er ute. Vi utforsker snø, is, sand, leire, gjørme osv. barna utvikler kjennskap til natur og elementer. </w:t>
            </w:r>
          </w:p>
          <w:p w14:paraId="786D2A88"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plukker og samler på naturmaterialer til ulike årstider, som vi igjen bruker til kunst, utforskning og lek. </w:t>
            </w:r>
          </w:p>
          <w:p w14:paraId="0F05ADBA"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en grønnsakshage, epletrær og bærbusker som barna får være med å plante i, passe på og smake på.  </w:t>
            </w: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67E67808"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ute i all slags vær. Og bruker det nærmiljøet har å by på. Vi har et fast tursted, der barna får oppleve og utforske naturen og dens endringer mens vi er der. </w:t>
            </w:r>
          </w:p>
          <w:p w14:paraId="0F97C558"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4C7A6CCD"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0FACD848"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samtaler om dyr, insekter og ting vi finner på vår vei mens vi ferdes i naturen. Vi snakker om endringer i naturen. Vi stopper opp og utforsker.</w:t>
            </w:r>
          </w:p>
          <w:p w14:paraId="74F1F388"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Barna får førstehåndserfaringer med materialer og elementer når vi er ute. Vi utforsker snø, is, sand, leire, gjørme osv. Vi graver ned søppel på høsten, og graver den opp igjen på våren.</w:t>
            </w:r>
          </w:p>
          <w:p w14:paraId="01189D26"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plukker og samler på naturmaterialer, som vi igjen bruker til kunst, utforskning og lek. </w:t>
            </w:r>
          </w:p>
          <w:p w14:paraId="28516E48"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en grønnsakshage, epletrær og bærbusker som barna får være med å plante i, passe på og smake på.  </w:t>
            </w:r>
          </w:p>
          <w:p w14:paraId="570091D4"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r>
      <w:tr w:rsidR="00250153" w:rsidRPr="00357160" w14:paraId="1497F67A" w14:textId="77777777" w:rsidTr="00F73D92">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04FDDF32" w14:textId="77777777" w:rsidR="00250153" w:rsidRDefault="00250153" w:rsidP="00F73D92">
            <w:pPr>
              <w:spacing w:after="0" w:line="240" w:lineRule="auto"/>
              <w:rPr>
                <w:rFonts w:ascii="Times New Roman" w:eastAsia="Times New Roman" w:hAnsi="Times New Roman" w:cs="Times New Roman"/>
                <w:color w:val="000000"/>
                <w:szCs w:val="20"/>
                <w:lang w:eastAsia="nb-NO"/>
              </w:rPr>
            </w:pPr>
            <w:r>
              <w:rPr>
                <w:rFonts w:ascii="Times New Roman" w:eastAsia="Times New Roman" w:hAnsi="Times New Roman" w:cs="Times New Roman"/>
                <w:color w:val="000000"/>
                <w:szCs w:val="20"/>
                <w:lang w:eastAsia="nb-NO"/>
              </w:rPr>
              <w:lastRenderedPageBreak/>
              <w:t>ANTALL</w:t>
            </w:r>
          </w:p>
          <w:p w14:paraId="1A683DA2" w14:textId="77777777" w:rsidR="00250153" w:rsidRDefault="00250153" w:rsidP="00F73D92">
            <w:pPr>
              <w:spacing w:after="0" w:line="240" w:lineRule="auto"/>
              <w:rPr>
                <w:rFonts w:ascii="Times New Roman" w:eastAsia="Times New Roman" w:hAnsi="Times New Roman" w:cs="Times New Roman"/>
                <w:color w:val="000000"/>
                <w:szCs w:val="20"/>
                <w:lang w:eastAsia="nb-NO"/>
              </w:rPr>
            </w:pPr>
            <w:r>
              <w:rPr>
                <w:rFonts w:ascii="Times New Roman" w:eastAsia="Times New Roman" w:hAnsi="Times New Roman" w:cs="Times New Roman"/>
                <w:color w:val="000000"/>
                <w:szCs w:val="20"/>
                <w:lang w:eastAsia="nb-NO"/>
              </w:rPr>
              <w:t>ROM</w:t>
            </w:r>
          </w:p>
          <w:p w14:paraId="2C1139BB"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color w:val="000000"/>
                <w:szCs w:val="20"/>
                <w:lang w:eastAsia="nb-NO"/>
              </w:rPr>
              <w:t>FORM</w:t>
            </w:r>
            <w:r w:rsidRPr="00357160">
              <w:rPr>
                <w:rFonts w:ascii="Times New Roman" w:eastAsia="Times New Roman" w:hAnsi="Times New Roman" w:cs="Times New Roman"/>
                <w:color w:val="000000"/>
                <w:szCs w:val="20"/>
                <w:lang w:eastAsia="nb-NO"/>
              </w:rPr>
              <w:t xml:space="preserve"> </w:t>
            </w:r>
          </w:p>
          <w:p w14:paraId="2BE09885"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6247FB2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sorterer leker, rydder sammen og vi bruker plasseringsord bevisst. </w:t>
            </w:r>
          </w:p>
          <w:p w14:paraId="7E7A38D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orienterer oss i rommet mens vi leker, klatrer, løper, danser og har ulike aktiviteter. </w:t>
            </w:r>
          </w:p>
          <w:p w14:paraId="31E47D9B"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tumlelek og dans som virkemiddel for å skape romforståelse og for å orientere oss i rommet. </w:t>
            </w:r>
          </w:p>
          <w:p w14:paraId="25B37EF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språket bevisst i daglige situasjoner. Vi sammenligner ting og gjenstander, og snakket om størrelser. </w:t>
            </w:r>
          </w:p>
          <w:p w14:paraId="7219E95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stemmen som virkemiddel når vi synger, leser og prater, når vi snakker om ulike størrelser. </w:t>
            </w:r>
          </w:p>
          <w:p w14:paraId="671ACB1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teller sammen med barna når vi sorterer, leker og har ulike aktiviteter hvor vi kan telle ned til start. </w:t>
            </w:r>
          </w:p>
          <w:p w14:paraId="09EDE24A"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060ED57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sorterer og klassifiserer leker i lek og under rydding. Vi bruker plasseringsord med barna og oppfordrer til at de bruker ordene. </w:t>
            </w:r>
          </w:p>
          <w:p w14:paraId="021F68D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jobber med romforståelse og formasjoner. Vi bruker dans for å skape romforståelse. </w:t>
            </w:r>
          </w:p>
          <w:p w14:paraId="0A0574D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tumlelek og dans som virkemiddel for å skape romforståelse og for å orientere oss i rommet. </w:t>
            </w:r>
          </w:p>
          <w:p w14:paraId="0E61390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språket bevisst i daglige situasjoner. Vi sammenligner ting og gjenstander, og snakket om størrelser. </w:t>
            </w:r>
          </w:p>
          <w:p w14:paraId="42D66E5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bruker stemmen som virkemiddel når vi synger, leser og prater, når vi snakker om ulike størrelser.</w:t>
            </w:r>
          </w:p>
          <w:p w14:paraId="3755081E"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snakker om former og forklarer. Vi teller, snakker om tall.</w:t>
            </w: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542541B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har bilder på lekekasser, slik at barna kan kategorisere og sortere når vi rydder. Vi teller sammen med barna når vi rydder.</w:t>
            </w:r>
          </w:p>
          <w:p w14:paraId="3456C2A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orienterer oss i rommet når vi leker, danser og har ulike grupper med fokus på bevisstgjøring og begrepsutvikling. </w:t>
            </w:r>
          </w:p>
          <w:p w14:paraId="7F764AD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bruker språket bevisst i alle situasjoner. Vi bruker dagligdagse ord og uttrykk for antall, rom og form for å øke begrepsforståelsen hos barna.vi sammenligner gjenstander, snakker om størrelser og mengder.</w:t>
            </w:r>
          </w:p>
          <w:p w14:paraId="782239E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bruker stemme, lyder, volum og musikk som virkemiddel når vi synger, leser og prater, når vi snakker om ulike størrelser. </w:t>
            </w:r>
          </w:p>
          <w:p w14:paraId="541523D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øver på mengder og vi teller sammen når vi leker, synger og i samlinger.</w:t>
            </w:r>
          </w:p>
          <w:p w14:paraId="4A0DF5B5"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r>
      <w:tr w:rsidR="00250153" w:rsidRPr="00357160" w14:paraId="773C41CC" w14:textId="77777777" w:rsidTr="00F73D92">
        <w:trPr>
          <w:trHeight w:val="20"/>
        </w:trPr>
        <w:tc>
          <w:tcPr>
            <w:tcW w:w="2127" w:type="dxa"/>
            <w:tcBorders>
              <w:top w:val="single" w:sz="4" w:space="0" w:color="C4BC96"/>
              <w:left w:val="single" w:sz="4" w:space="0" w:color="C4BC96"/>
              <w:bottom w:val="single" w:sz="4" w:space="0" w:color="C4BC96"/>
              <w:right w:val="single" w:sz="4" w:space="0" w:color="C4BC96"/>
            </w:tcBorders>
            <w:shd w:val="clear" w:color="auto" w:fill="CADBD7"/>
            <w:tcMar>
              <w:top w:w="57" w:type="dxa"/>
              <w:left w:w="115" w:type="dxa"/>
              <w:bottom w:w="100" w:type="dxa"/>
              <w:right w:w="115" w:type="dxa"/>
            </w:tcMar>
            <w:vAlign w:val="center"/>
            <w:hideMark/>
          </w:tcPr>
          <w:p w14:paraId="24D75201"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ETIKK</w:t>
            </w:r>
          </w:p>
          <w:p w14:paraId="7371C63A"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RELIGION</w:t>
            </w:r>
          </w:p>
          <w:p w14:paraId="6ECEA56A"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 xml:space="preserve">FILOSOFI </w:t>
            </w:r>
          </w:p>
          <w:p w14:paraId="08ACC793"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p>
        </w:tc>
        <w:tc>
          <w:tcPr>
            <w:tcW w:w="4253"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677113D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markerer ulike høytider som jul, påske og samefolkets dag med vekt på tradisjoner. Og vi feirer 17.mai med egen feiring i barnehagen, med tog og korps. </w:t>
            </w:r>
          </w:p>
          <w:p w14:paraId="7812025A"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undrer oss og samtaler om hverandre, kroppen, naturen og det som er aktuelt, der det er naturlig. </w:t>
            </w:r>
          </w:p>
          <w:p w14:paraId="65F1373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fokus på vennskap og fellesskap, og vi voksne er til stede for å veilede og tilrettelegge for gode relasjoner. </w:t>
            </w:r>
          </w:p>
          <w:p w14:paraId="71DF66C8"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møter barna på de følelsene de har, støtter og veileder. Vi samtaler om følelser i spontane situasjoner og i tilrettelagte aktiviteter. Vi oppfordrer barna til å snakke om følelser. </w:t>
            </w:r>
          </w:p>
          <w:p w14:paraId="2276FCE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stiller åpne spørsmål, og undrer oss over ting sammen. </w:t>
            </w:r>
          </w:p>
          <w:p w14:paraId="49D0A8F2"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64EE17E4"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1D1766B6"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25CC28A3"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markerer ulike høytider som jul, påske og samefolkets dag. Og vi feirer 17.mai med egen feiring i barnehagen, med tog og korps. </w:t>
            </w:r>
          </w:p>
          <w:p w14:paraId="243FCADC"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undrer oss og samtaler om hverandre, kroppen, naturen og det som er aktuelt. Vi har grupper for å bli kjent med barn på egen alder og på tvers.  </w:t>
            </w:r>
          </w:p>
          <w:p w14:paraId="3E56250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fokus på vennskap og fellesskap, og vi voksne er til stede for å veilede og tilrettelegge for gode relasjoner. </w:t>
            </w:r>
          </w:p>
          <w:p w14:paraId="09D64AFE"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Vi møter barna på de følelsene de har, støtter og veileder. Vi samtaler om følelser i spontane situasjoner og i tilrettelagte aktiviteter. Vi oppfordrer barna til å snakke om følelser.</w:t>
            </w:r>
          </w:p>
          <w:p w14:paraId="7D07AB84"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stiller åpne spørsmål, og undrer oss over ting sammen. </w:t>
            </w:r>
          </w:p>
          <w:p w14:paraId="2A4BDE77"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3BA24A48"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c>
          <w:tcPr>
            <w:tcW w:w="4961" w:type="dxa"/>
            <w:tcBorders>
              <w:top w:val="single" w:sz="4" w:space="0" w:color="C4BC96"/>
              <w:left w:val="single" w:sz="4" w:space="0" w:color="C4BC96"/>
              <w:bottom w:val="single" w:sz="4" w:space="0" w:color="C4BC96"/>
              <w:right w:val="single" w:sz="4" w:space="0" w:color="C4BC96"/>
            </w:tcBorders>
            <w:tcMar>
              <w:top w:w="57" w:type="dxa"/>
              <w:left w:w="115" w:type="dxa"/>
              <w:bottom w:w="100" w:type="dxa"/>
              <w:right w:w="115" w:type="dxa"/>
            </w:tcMar>
            <w:hideMark/>
          </w:tcPr>
          <w:p w14:paraId="5C0877D5"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markerer ulike høytider som jul, påske og samefolkets dag. Og vi feirer 17.mai med egen feiring i barnehagen, med tog og korps. </w:t>
            </w:r>
          </w:p>
          <w:p w14:paraId="4BEA11C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undrer oss og samtaler om hverandre, kroppen, naturen og andre filosofiske spørsmål som dukker opp.</w:t>
            </w:r>
          </w:p>
          <w:p w14:paraId="6DB7D7C0"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fokus på vennskap og fellesskap, og vi voksne er til stede for å veilede og tilrettelegge for gode relasjoner. </w:t>
            </w:r>
          </w:p>
          <w:p w14:paraId="40DCDB42"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Vi møter barna på de følelsene de har, støtter og veileder. Vi samtaler om følelser i spontane situasjoner og i tilrettelagte aktiviteter. Vi øver på å ta andres perspektiv, lese ansiktsuttrykk og å snakke om følelser. </w:t>
            </w:r>
          </w:p>
          <w:p w14:paraId="73D44C37"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stiller åpne spørsmål, og undrer oss over ting sammen. </w:t>
            </w:r>
          </w:p>
          <w:p w14:paraId="327CC0A2" w14:textId="77777777" w:rsidR="00250153" w:rsidRDefault="00250153" w:rsidP="00F73D92">
            <w:pPr>
              <w:spacing w:after="120" w:line="240" w:lineRule="auto"/>
              <w:rPr>
                <w:rFonts w:ascii="Times New Roman" w:eastAsia="Times New Roman" w:hAnsi="Times New Roman" w:cs="Times New Roman"/>
                <w:sz w:val="24"/>
                <w:szCs w:val="24"/>
                <w:lang w:eastAsia="nb-NO"/>
              </w:rPr>
            </w:pPr>
          </w:p>
          <w:p w14:paraId="76F6DAFE"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p>
        </w:tc>
      </w:tr>
      <w:tr w:rsidR="00250153" w:rsidRPr="00357160" w14:paraId="46ED93A9" w14:textId="77777777" w:rsidTr="00F73D92">
        <w:tc>
          <w:tcPr>
            <w:tcW w:w="2127" w:type="dxa"/>
            <w:tcBorders>
              <w:top w:val="single" w:sz="4" w:space="0" w:color="C4BC96"/>
              <w:left w:val="single" w:sz="4" w:space="0" w:color="C4BC96"/>
              <w:bottom w:val="single" w:sz="12" w:space="0" w:color="C4BC96"/>
              <w:right w:val="single" w:sz="4" w:space="0" w:color="C4BC96"/>
            </w:tcBorders>
            <w:shd w:val="clear" w:color="auto" w:fill="CADBD7"/>
            <w:tcMar>
              <w:top w:w="57" w:type="dxa"/>
              <w:left w:w="115" w:type="dxa"/>
              <w:bottom w:w="100" w:type="dxa"/>
              <w:right w:w="115" w:type="dxa"/>
            </w:tcMar>
            <w:vAlign w:val="center"/>
            <w:hideMark/>
          </w:tcPr>
          <w:p w14:paraId="5DB5354E"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sz w:val="24"/>
                <w:szCs w:val="24"/>
                <w:lang w:eastAsia="nb-NO"/>
              </w:rPr>
              <w:lastRenderedPageBreak/>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color w:val="000000"/>
                <w:szCs w:val="20"/>
                <w:lang w:eastAsia="nb-NO"/>
              </w:rPr>
              <w:t>NÆRMILJØ</w:t>
            </w:r>
          </w:p>
          <w:p w14:paraId="0BCAD777"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r w:rsidRPr="00357160">
              <w:rPr>
                <w:rFonts w:ascii="Times New Roman" w:eastAsia="Times New Roman" w:hAnsi="Times New Roman" w:cs="Times New Roman"/>
                <w:color w:val="000000"/>
                <w:szCs w:val="20"/>
                <w:lang w:eastAsia="nb-NO"/>
              </w:rPr>
              <w:t>SAMFUNN</w:t>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r w:rsidRPr="00357160">
              <w:rPr>
                <w:rFonts w:ascii="Times New Roman" w:eastAsia="Times New Roman" w:hAnsi="Times New Roman" w:cs="Times New Roman"/>
                <w:sz w:val="24"/>
                <w:szCs w:val="24"/>
                <w:lang w:eastAsia="nb-NO"/>
              </w:rPr>
              <w:br/>
            </w:r>
          </w:p>
          <w:p w14:paraId="7FB8B9CE" w14:textId="77777777" w:rsidR="00250153" w:rsidRPr="00357160" w:rsidRDefault="00250153" w:rsidP="00F73D92">
            <w:pPr>
              <w:spacing w:after="0" w:line="240" w:lineRule="auto"/>
              <w:rPr>
                <w:rFonts w:ascii="Times New Roman" w:eastAsia="Times New Roman" w:hAnsi="Times New Roman" w:cs="Times New Roman"/>
                <w:sz w:val="24"/>
                <w:szCs w:val="24"/>
                <w:lang w:eastAsia="nb-NO"/>
              </w:rPr>
            </w:pPr>
          </w:p>
        </w:tc>
        <w:tc>
          <w:tcPr>
            <w:tcW w:w="4253" w:type="dxa"/>
            <w:tcBorders>
              <w:top w:val="single" w:sz="4" w:space="0" w:color="C4BC96"/>
              <w:left w:val="single" w:sz="4" w:space="0" w:color="C4BC96"/>
              <w:bottom w:val="single" w:sz="12" w:space="0" w:color="C4BC96"/>
              <w:right w:val="single" w:sz="4" w:space="0" w:color="C4BC96"/>
            </w:tcBorders>
            <w:tcMar>
              <w:top w:w="57" w:type="dxa"/>
              <w:left w:w="115" w:type="dxa"/>
              <w:bottom w:w="100" w:type="dxa"/>
              <w:right w:w="115" w:type="dxa"/>
            </w:tcMar>
            <w:hideMark/>
          </w:tcPr>
          <w:p w14:paraId="6CBD2246" w14:textId="77777777" w:rsidR="00250153" w:rsidRPr="00A037F8" w:rsidRDefault="00250153" w:rsidP="00F73D92">
            <w:pPr>
              <w:spacing w:after="120" w:line="240" w:lineRule="auto"/>
              <w:rPr>
                <w:rFonts w:ascii="Times New Roman" w:eastAsia="Times New Roman" w:hAnsi="Times New Roman" w:cs="Times New Roman"/>
                <w:color w:val="000000"/>
                <w:sz w:val="24"/>
                <w:szCs w:val="24"/>
                <w:lang w:eastAsia="nb-NO"/>
              </w:rPr>
            </w:pPr>
            <w:r w:rsidRPr="00A037F8">
              <w:rPr>
                <w:rFonts w:ascii="Times New Roman" w:eastAsia="Times New Roman" w:hAnsi="Times New Roman" w:cs="Times New Roman"/>
                <w:color w:val="000000"/>
                <w:sz w:val="24"/>
                <w:szCs w:val="24"/>
                <w:lang w:eastAsia="nb-NO"/>
              </w:rPr>
              <w:t xml:space="preserve">Vi bruker nærmiljøet og skogen til turer til fots, og vi tar t – bane og buss til lengre turer. </w:t>
            </w:r>
          </w:p>
          <w:p w14:paraId="2ED8BCCF"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har kostymer tilgjengelig på avdelingen, så barna kan leke og prøve ut ulike roller på tvers av kjønn og stereotypier. Vi bruker også stoff til å lage kostymer og kle oss ut med. </w:t>
            </w:r>
          </w:p>
          <w:p w14:paraId="4BD021E6"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støtter barnet i dets egen identitetsskaping, ved å gi barnet bekreftelse på eget individ.</w:t>
            </w:r>
          </w:p>
          <w:p w14:paraId="0AB14016" w14:textId="77777777" w:rsidR="00250153" w:rsidRDefault="00250153" w:rsidP="00F73D92">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er opptatte av å skape et fellesskap og å ha felles opplevelser.</w:t>
            </w:r>
          </w:p>
          <w:p w14:paraId="4CF44310" w14:textId="77777777" w:rsidR="00250153" w:rsidRPr="00357160" w:rsidRDefault="00250153" w:rsidP="00F73D92">
            <w:pPr>
              <w:spacing w:after="240" w:line="240" w:lineRule="auto"/>
              <w:rPr>
                <w:rFonts w:ascii="Times New Roman" w:eastAsia="Times New Roman" w:hAnsi="Times New Roman" w:cs="Times New Roman"/>
                <w:sz w:val="24"/>
                <w:szCs w:val="24"/>
                <w:lang w:eastAsia="nb-NO"/>
              </w:rPr>
            </w:pPr>
          </w:p>
        </w:tc>
        <w:tc>
          <w:tcPr>
            <w:tcW w:w="4678" w:type="dxa"/>
            <w:tcBorders>
              <w:top w:val="single" w:sz="4" w:space="0" w:color="C4BC96"/>
              <w:left w:val="single" w:sz="4" w:space="0" w:color="C4BC96"/>
              <w:bottom w:val="single" w:sz="12" w:space="0" w:color="C4BC96"/>
              <w:right w:val="single" w:sz="4" w:space="0" w:color="C4BC96"/>
            </w:tcBorders>
            <w:tcMar>
              <w:top w:w="57" w:type="dxa"/>
              <w:left w:w="115" w:type="dxa"/>
              <w:bottom w:w="100" w:type="dxa"/>
              <w:right w:w="115" w:type="dxa"/>
            </w:tcMar>
            <w:hideMark/>
          </w:tcPr>
          <w:p w14:paraId="51BDAA0F" w14:textId="77777777" w:rsidR="00250153" w:rsidRPr="000301B0" w:rsidRDefault="00250153" w:rsidP="00F73D92">
            <w:pPr>
              <w:spacing w:after="120" w:line="240" w:lineRule="auto"/>
              <w:rPr>
                <w:rFonts w:ascii="Times New Roman" w:eastAsia="Times New Roman" w:hAnsi="Times New Roman" w:cs="Times New Roman"/>
                <w:color w:val="000000"/>
                <w:sz w:val="24"/>
                <w:szCs w:val="24"/>
                <w:lang w:eastAsia="nb-NO"/>
              </w:rPr>
            </w:pPr>
            <w:r w:rsidRPr="000301B0">
              <w:rPr>
                <w:rFonts w:ascii="Times New Roman" w:eastAsia="Times New Roman" w:hAnsi="Times New Roman" w:cs="Times New Roman"/>
                <w:color w:val="000000"/>
                <w:sz w:val="24"/>
                <w:szCs w:val="24"/>
                <w:lang w:eastAsia="nb-NO"/>
              </w:rPr>
              <w:t>Vi bruker nærmiljøet og skogen til turer til fots, og vi tar t – bane og buss til lengre turer.</w:t>
            </w:r>
          </w:p>
          <w:p w14:paraId="7431D4D7" w14:textId="77777777" w:rsidR="00250153" w:rsidRDefault="00250153" w:rsidP="00F73D92">
            <w:pPr>
              <w:spacing w:after="120" w:line="240" w:lineRule="auto"/>
              <w:rPr>
                <w:rFonts w:ascii="Times New Roman" w:eastAsia="Times New Roman" w:hAnsi="Times New Roman" w:cs="Times New Roman"/>
                <w:color w:val="000000"/>
                <w:sz w:val="24"/>
                <w:szCs w:val="24"/>
                <w:lang w:eastAsia="nb-NO"/>
              </w:rPr>
            </w:pPr>
            <w:r w:rsidRPr="000301B0">
              <w:rPr>
                <w:rFonts w:ascii="Times New Roman" w:eastAsia="Times New Roman" w:hAnsi="Times New Roman" w:cs="Times New Roman"/>
                <w:color w:val="000000"/>
                <w:sz w:val="24"/>
                <w:szCs w:val="24"/>
                <w:lang w:eastAsia="nb-NO"/>
              </w:rPr>
              <w:t xml:space="preserve">Vi har ulike stoffer som barna kan lage kostymer av. Vi bruker fantasien til å velge hva vi skal være. Vi anerkjenner og støtter alle barnas ønsker i deres utprøvinger av roller. </w:t>
            </w:r>
          </w:p>
          <w:p w14:paraId="36BF42AD"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støtter barnet i dets egen identitetsskaping, ved å gi barnet bekreftelse på eget individ.</w:t>
            </w:r>
          </w:p>
          <w:p w14:paraId="626DC960" w14:textId="77777777" w:rsidR="00250153" w:rsidRPr="006A686A" w:rsidRDefault="00250153" w:rsidP="00F73D92">
            <w:pPr>
              <w:spacing w:after="120" w:line="240" w:lineRule="auto"/>
              <w:rPr>
                <w:rFonts w:ascii="Times New Roman" w:eastAsia="Times New Roman" w:hAnsi="Times New Roman" w:cs="Times New Roman"/>
                <w:sz w:val="24"/>
                <w:szCs w:val="24"/>
                <w:lang w:eastAsia="nb-NO"/>
              </w:rPr>
            </w:pPr>
          </w:p>
          <w:p w14:paraId="28D3629C" w14:textId="77777777" w:rsidR="00250153" w:rsidRPr="00357160"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Vi er opptatte av å skape et fellesskap og å ha felles opplevelser. </w:t>
            </w:r>
          </w:p>
        </w:tc>
        <w:tc>
          <w:tcPr>
            <w:tcW w:w="4961" w:type="dxa"/>
            <w:tcBorders>
              <w:top w:val="single" w:sz="4" w:space="0" w:color="C4BC96"/>
              <w:left w:val="single" w:sz="4" w:space="0" w:color="C4BC96"/>
              <w:bottom w:val="single" w:sz="12" w:space="0" w:color="C4BC96"/>
              <w:right w:val="single" w:sz="4" w:space="0" w:color="C4BC96"/>
            </w:tcBorders>
            <w:tcMar>
              <w:top w:w="57" w:type="dxa"/>
              <w:left w:w="115" w:type="dxa"/>
              <w:bottom w:w="100" w:type="dxa"/>
              <w:right w:w="115" w:type="dxa"/>
            </w:tcMar>
            <w:hideMark/>
          </w:tcPr>
          <w:p w14:paraId="507AC261" w14:textId="77777777" w:rsidR="00250153" w:rsidRDefault="00250153" w:rsidP="00F73D92">
            <w:pPr>
              <w:spacing w:after="240" w:line="240" w:lineRule="auto"/>
              <w:rPr>
                <w:rFonts w:ascii="Times New Roman" w:eastAsia="Times New Roman" w:hAnsi="Times New Roman" w:cs="Times New Roman"/>
                <w:color w:val="000000"/>
                <w:sz w:val="24"/>
                <w:szCs w:val="24"/>
                <w:lang w:eastAsia="nb-NO"/>
              </w:rPr>
            </w:pPr>
            <w:r w:rsidRPr="000301B0">
              <w:rPr>
                <w:rFonts w:ascii="Times New Roman" w:eastAsia="Times New Roman" w:hAnsi="Times New Roman" w:cs="Times New Roman"/>
                <w:color w:val="000000"/>
                <w:sz w:val="24"/>
                <w:szCs w:val="24"/>
                <w:lang w:eastAsia="nb-NO"/>
              </w:rPr>
              <w:t>Vi bruker nærmiljøet og skogen til turer til fots, og vi tar t – bane og buss til lengre turer.</w:t>
            </w:r>
          </w:p>
          <w:p w14:paraId="107FD690" w14:textId="77777777" w:rsidR="00250153" w:rsidRDefault="00250153" w:rsidP="00F73D92">
            <w:pPr>
              <w:spacing w:after="24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Barna får leke seg med ulike roller når vi leker med konkrete leker som dukker og lego, utkledning og i rollelek. Vi støtter opp under barnets egen identitetsskaping, og snakker om ulikheter og likheter, og at alle har like mye verdi.</w:t>
            </w:r>
          </w:p>
          <w:p w14:paraId="13570531" w14:textId="77777777" w:rsidR="00250153" w:rsidRDefault="00250153" w:rsidP="00F73D92">
            <w:pPr>
              <w:spacing w:after="12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Vi støtter barnet i dets egen identitetsskaping, ved å gi barnet bekreftelse på eget individ.</w:t>
            </w:r>
          </w:p>
          <w:p w14:paraId="0C6EE918" w14:textId="77777777" w:rsidR="00250153" w:rsidRDefault="00250153" w:rsidP="00F73D92">
            <w:pPr>
              <w:spacing w:after="24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sz w:val="24"/>
                <w:szCs w:val="24"/>
                <w:lang w:eastAsia="nb-NO"/>
              </w:rPr>
              <w:t>Vi er opptatte av å skape et fellesskap og å ha felles opplevelser. Vi har regellek hvor fokuset er samhold og fellesskap.</w:t>
            </w:r>
          </w:p>
          <w:p w14:paraId="15F0EB5A" w14:textId="77777777" w:rsidR="00250153" w:rsidRPr="000301B0" w:rsidRDefault="00250153" w:rsidP="00F73D92">
            <w:pPr>
              <w:spacing w:after="240" w:line="240" w:lineRule="auto"/>
              <w:rPr>
                <w:rFonts w:ascii="Times New Roman" w:eastAsia="Times New Roman" w:hAnsi="Times New Roman" w:cs="Times New Roman"/>
                <w:sz w:val="24"/>
                <w:szCs w:val="24"/>
                <w:lang w:eastAsia="nb-NO"/>
              </w:rPr>
            </w:pPr>
          </w:p>
          <w:p w14:paraId="5681A6EC" w14:textId="77777777" w:rsidR="00250153" w:rsidRPr="000301B0" w:rsidRDefault="00250153" w:rsidP="00F73D92">
            <w:pPr>
              <w:spacing w:after="120" w:line="240" w:lineRule="auto"/>
              <w:rPr>
                <w:rFonts w:ascii="Times New Roman" w:eastAsia="Times New Roman" w:hAnsi="Times New Roman" w:cs="Times New Roman"/>
                <w:sz w:val="24"/>
                <w:szCs w:val="24"/>
                <w:lang w:eastAsia="nb-NO"/>
              </w:rPr>
            </w:pPr>
          </w:p>
        </w:tc>
      </w:tr>
    </w:tbl>
    <w:p w14:paraId="6EAC6637" w14:textId="77777777" w:rsidR="00BB7843" w:rsidRPr="00CB3678" w:rsidRDefault="00BB7843" w:rsidP="00BB7843">
      <w:pPr>
        <w:spacing w:after="0" w:line="240" w:lineRule="auto"/>
        <w:rPr>
          <w:rFonts w:ascii="Times New Roman" w:hAnsi="Times New Roman" w:cs="Times New Roman"/>
          <w:b/>
          <w:bCs/>
          <w:color w:val="000000"/>
          <w:szCs w:val="20"/>
        </w:rPr>
        <w:sectPr w:rsidR="00BB7843" w:rsidRPr="00CB3678" w:rsidSect="004639FD">
          <w:pgSz w:w="16838" w:h="11906" w:orient="landscape"/>
          <w:pgMar w:top="1417" w:right="1417" w:bottom="1417" w:left="1417" w:header="708" w:footer="708" w:gutter="0"/>
          <w:cols w:space="708"/>
          <w:docGrid w:linePitch="360"/>
        </w:sectPr>
      </w:pPr>
    </w:p>
    <w:p w14:paraId="61A7A71A" w14:textId="77777777" w:rsidR="00BB7843" w:rsidRPr="00CB3678" w:rsidRDefault="00BB7843" w:rsidP="00534AD1">
      <w:pPr>
        <w:rPr>
          <w:rFonts w:ascii="Times New Roman" w:hAnsi="Times New Roman" w:cs="Times New Roman"/>
        </w:rPr>
        <w:sectPr w:rsidR="00BB7843" w:rsidRPr="00CB3678" w:rsidSect="00BB7843">
          <w:pgSz w:w="16838" w:h="11906" w:orient="landscape"/>
          <w:pgMar w:top="1338" w:right="1418" w:bottom="1298" w:left="2126" w:header="709" w:footer="312" w:gutter="0"/>
          <w:pgNumType w:start="1"/>
          <w:cols w:space="708"/>
          <w:titlePg/>
          <w:docGrid w:linePitch="360"/>
        </w:sectPr>
      </w:pPr>
    </w:p>
    <w:tbl>
      <w:tblPr>
        <w:tblW w:w="10005" w:type="dxa"/>
        <w:tblBorders>
          <w:top w:val="single" w:sz="12" w:space="0" w:color="C4BC96"/>
          <w:left w:val="single" w:sz="4" w:space="0" w:color="C4BC96"/>
          <w:bottom w:val="single" w:sz="12" w:space="0" w:color="C4BC96"/>
          <w:right w:val="single" w:sz="4" w:space="0" w:color="C4BC96"/>
          <w:insideH w:val="single" w:sz="4" w:space="0" w:color="C4BC96"/>
          <w:insideV w:val="single" w:sz="4" w:space="0" w:color="808080"/>
        </w:tblBorders>
        <w:tblLayout w:type="fixed"/>
        <w:tblLook w:val="0400" w:firstRow="0" w:lastRow="0" w:firstColumn="0" w:lastColumn="0" w:noHBand="0" w:noVBand="1"/>
      </w:tblPr>
      <w:tblGrid>
        <w:gridCol w:w="2130"/>
        <w:gridCol w:w="7875"/>
      </w:tblGrid>
      <w:tr w:rsidR="00A46FBB" w:rsidRPr="00A46FBB" w14:paraId="6C5B7889" w14:textId="77777777" w:rsidTr="007E3A74">
        <w:tc>
          <w:tcPr>
            <w:tcW w:w="10005" w:type="dxa"/>
            <w:gridSpan w:val="2"/>
            <w:shd w:val="clear" w:color="auto" w:fill="D2E6C4"/>
            <w:vAlign w:val="center"/>
          </w:tcPr>
          <w:p w14:paraId="5FBBBC71" w14:textId="77777777" w:rsidR="00A46FBB" w:rsidRPr="00A46FBB" w:rsidRDefault="00A46FBB" w:rsidP="007E3A74">
            <w:pPr>
              <w:pStyle w:val="Overskrift1"/>
            </w:pPr>
            <w:bookmarkStart w:id="19" w:name="_Toc38885489"/>
            <w:r w:rsidRPr="00A46FBB">
              <w:lastRenderedPageBreak/>
              <w:t>Kalender</w:t>
            </w:r>
            <w:bookmarkEnd w:id="19"/>
          </w:p>
          <w:p w14:paraId="40392C0B" w14:textId="77777777" w:rsidR="00A46FBB" w:rsidRPr="00A46FBB" w:rsidRDefault="00A46FBB" w:rsidP="007E3A74">
            <w:pPr>
              <w:pBdr>
                <w:top w:val="nil"/>
                <w:left w:val="nil"/>
                <w:bottom w:val="nil"/>
                <w:right w:val="nil"/>
                <w:between w:val="nil"/>
              </w:pBdr>
              <w:spacing w:after="0" w:line="240" w:lineRule="auto"/>
              <w:rPr>
                <w:color w:val="000000"/>
              </w:rPr>
            </w:pPr>
            <w:r w:rsidRPr="00A46FBB">
              <w:rPr>
                <w:color w:val="000000"/>
              </w:rPr>
              <w:t>Oversikt over viktige aktiviteter og kulturbegivenheter dette året</w:t>
            </w:r>
          </w:p>
        </w:tc>
      </w:tr>
      <w:tr w:rsidR="00A46FBB" w14:paraId="74FFCD99" w14:textId="77777777" w:rsidTr="007E3A74">
        <w:tc>
          <w:tcPr>
            <w:tcW w:w="2130" w:type="dxa"/>
            <w:shd w:val="clear" w:color="auto" w:fill="auto"/>
            <w:vAlign w:val="center"/>
          </w:tcPr>
          <w:p w14:paraId="0C2C181C" w14:textId="77777777" w:rsidR="00A46FBB" w:rsidRDefault="00A46FBB" w:rsidP="007E3A74">
            <w:pPr>
              <w:pBdr>
                <w:top w:val="nil"/>
                <w:left w:val="nil"/>
                <w:bottom w:val="nil"/>
                <w:right w:val="nil"/>
                <w:between w:val="nil"/>
              </w:pBdr>
              <w:spacing w:after="0" w:line="240" w:lineRule="auto"/>
              <w:rPr>
                <w:color w:val="000000"/>
              </w:rPr>
            </w:pPr>
            <w:r>
              <w:rPr>
                <w:b/>
                <w:color w:val="000000"/>
                <w:szCs w:val="20"/>
              </w:rPr>
              <w:t>DATO</w:t>
            </w:r>
          </w:p>
        </w:tc>
        <w:tc>
          <w:tcPr>
            <w:tcW w:w="7875" w:type="dxa"/>
          </w:tcPr>
          <w:p w14:paraId="12A592DC" w14:textId="77777777" w:rsidR="00A46FBB" w:rsidRDefault="00A46FBB" w:rsidP="007E3A74">
            <w:pPr>
              <w:pBdr>
                <w:top w:val="nil"/>
                <w:left w:val="nil"/>
                <w:bottom w:val="nil"/>
                <w:right w:val="nil"/>
                <w:between w:val="nil"/>
              </w:pBdr>
              <w:spacing w:after="0" w:line="240" w:lineRule="auto"/>
              <w:rPr>
                <w:color w:val="000000"/>
              </w:rPr>
            </w:pPr>
            <w:r>
              <w:rPr>
                <w:b/>
                <w:color w:val="000000"/>
                <w:szCs w:val="20"/>
              </w:rPr>
              <w:t>INNHOLD</w:t>
            </w:r>
          </w:p>
        </w:tc>
      </w:tr>
      <w:tr w:rsidR="00A46FBB" w14:paraId="594187F5" w14:textId="77777777" w:rsidTr="007E3A74">
        <w:tc>
          <w:tcPr>
            <w:tcW w:w="2130" w:type="dxa"/>
            <w:shd w:val="clear" w:color="auto" w:fill="auto"/>
            <w:vAlign w:val="center"/>
          </w:tcPr>
          <w:p w14:paraId="147F51F5" w14:textId="77777777" w:rsidR="00A46FBB" w:rsidRDefault="00A46FBB" w:rsidP="007E3A74">
            <w:pPr>
              <w:pBdr>
                <w:top w:val="nil"/>
                <w:left w:val="nil"/>
                <w:bottom w:val="nil"/>
                <w:right w:val="nil"/>
                <w:between w:val="nil"/>
              </w:pBdr>
              <w:spacing w:after="0" w:line="240" w:lineRule="auto"/>
              <w:rPr>
                <w:color w:val="000000"/>
              </w:rPr>
            </w:pPr>
            <w:r>
              <w:rPr>
                <w:color w:val="000000"/>
              </w:rPr>
              <w:t>Uke 28</w:t>
            </w:r>
            <w:r>
              <w:t>-</w:t>
            </w:r>
            <w:r>
              <w:rPr>
                <w:color w:val="000000"/>
              </w:rPr>
              <w:t>30. 2023</w:t>
            </w:r>
          </w:p>
        </w:tc>
        <w:tc>
          <w:tcPr>
            <w:tcW w:w="7875" w:type="dxa"/>
          </w:tcPr>
          <w:p w14:paraId="7377E2B7" w14:textId="77777777" w:rsidR="00A46FBB" w:rsidRDefault="00A46FBB" w:rsidP="007E3A74">
            <w:pPr>
              <w:pBdr>
                <w:top w:val="nil"/>
                <w:left w:val="nil"/>
                <w:bottom w:val="nil"/>
                <w:right w:val="nil"/>
                <w:between w:val="nil"/>
              </w:pBdr>
              <w:spacing w:after="0" w:line="240" w:lineRule="auto"/>
              <w:rPr>
                <w:color w:val="000000"/>
              </w:rPr>
            </w:pPr>
            <w:r>
              <w:rPr>
                <w:color w:val="000000"/>
              </w:rPr>
              <w:t>Sommerferie</w:t>
            </w:r>
            <w:r>
              <w:t xml:space="preserve">: barnehagen er </w:t>
            </w:r>
            <w:r>
              <w:rPr>
                <w:color w:val="000000"/>
              </w:rPr>
              <w:t>stengt</w:t>
            </w:r>
          </w:p>
        </w:tc>
      </w:tr>
      <w:tr w:rsidR="00A46FBB" w14:paraId="33FBE877" w14:textId="77777777" w:rsidTr="007E3A74">
        <w:tc>
          <w:tcPr>
            <w:tcW w:w="2130" w:type="dxa"/>
            <w:shd w:val="clear" w:color="auto" w:fill="auto"/>
            <w:vAlign w:val="center"/>
          </w:tcPr>
          <w:p w14:paraId="4209970C" w14:textId="77777777" w:rsidR="00A46FBB" w:rsidRDefault="00A46FBB" w:rsidP="007E3A74">
            <w:pPr>
              <w:pBdr>
                <w:top w:val="nil"/>
                <w:left w:val="nil"/>
                <w:bottom w:val="nil"/>
                <w:right w:val="nil"/>
                <w:between w:val="nil"/>
              </w:pBdr>
              <w:spacing w:after="0" w:line="240" w:lineRule="auto"/>
              <w:rPr>
                <w:color w:val="000000"/>
              </w:rPr>
            </w:pPr>
            <w:r>
              <w:t>31. juli</w:t>
            </w:r>
          </w:p>
        </w:tc>
        <w:tc>
          <w:tcPr>
            <w:tcW w:w="7875" w:type="dxa"/>
          </w:tcPr>
          <w:p w14:paraId="04F4876C" w14:textId="77777777" w:rsidR="00A46FBB" w:rsidRDefault="00A46FBB" w:rsidP="007E3A74">
            <w:pPr>
              <w:pBdr>
                <w:top w:val="nil"/>
                <w:left w:val="nil"/>
                <w:bottom w:val="nil"/>
                <w:right w:val="nil"/>
                <w:between w:val="nil"/>
              </w:pBdr>
              <w:spacing w:after="0" w:line="240" w:lineRule="auto"/>
              <w:rPr>
                <w:color w:val="000000"/>
              </w:rPr>
            </w:pPr>
            <w:r>
              <w:t>Planleggingsdag: barnehagen er stengt</w:t>
            </w:r>
          </w:p>
        </w:tc>
      </w:tr>
      <w:tr w:rsidR="00A46FBB" w14:paraId="39F321F6" w14:textId="77777777" w:rsidTr="007E3A74">
        <w:tc>
          <w:tcPr>
            <w:tcW w:w="2130" w:type="dxa"/>
            <w:shd w:val="clear" w:color="auto" w:fill="auto"/>
            <w:vAlign w:val="center"/>
          </w:tcPr>
          <w:p w14:paraId="6211F9D7" w14:textId="77777777" w:rsidR="00A46FBB" w:rsidRDefault="00A46FBB" w:rsidP="007E3A74">
            <w:pPr>
              <w:pBdr>
                <w:top w:val="nil"/>
                <w:left w:val="nil"/>
                <w:bottom w:val="nil"/>
                <w:right w:val="nil"/>
                <w:between w:val="nil"/>
              </w:pBdr>
              <w:spacing w:after="0" w:line="240" w:lineRule="auto"/>
            </w:pPr>
            <w:r>
              <w:t>1. august</w:t>
            </w:r>
          </w:p>
        </w:tc>
        <w:tc>
          <w:tcPr>
            <w:tcW w:w="7875" w:type="dxa"/>
          </w:tcPr>
          <w:p w14:paraId="66AA9A6C" w14:textId="77777777" w:rsidR="00A46FBB" w:rsidRDefault="00A46FBB" w:rsidP="007E3A74">
            <w:pPr>
              <w:pBdr>
                <w:top w:val="nil"/>
                <w:left w:val="nil"/>
                <w:bottom w:val="nil"/>
                <w:right w:val="nil"/>
                <w:between w:val="nil"/>
              </w:pBdr>
              <w:spacing w:after="0" w:line="240" w:lineRule="auto"/>
              <w:rPr>
                <w:color w:val="000000"/>
              </w:rPr>
            </w:pPr>
            <w:r>
              <w:t>Christinedal åpner etter sommerferien</w:t>
            </w:r>
          </w:p>
        </w:tc>
      </w:tr>
      <w:tr w:rsidR="00A46FBB" w14:paraId="50729435" w14:textId="77777777" w:rsidTr="007E3A74">
        <w:tc>
          <w:tcPr>
            <w:tcW w:w="2130" w:type="dxa"/>
            <w:shd w:val="clear" w:color="auto" w:fill="auto"/>
            <w:vAlign w:val="center"/>
          </w:tcPr>
          <w:p w14:paraId="3F6AB674" w14:textId="646A5F18" w:rsidR="00A46FBB" w:rsidRDefault="004D5E39" w:rsidP="007E3A74">
            <w:pPr>
              <w:pBdr>
                <w:top w:val="nil"/>
                <w:left w:val="nil"/>
                <w:bottom w:val="nil"/>
                <w:right w:val="nil"/>
                <w:between w:val="nil"/>
              </w:pBdr>
              <w:spacing w:after="0" w:line="240" w:lineRule="auto"/>
              <w:rPr>
                <w:color w:val="000000"/>
              </w:rPr>
            </w:pPr>
            <w:r>
              <w:t>24</w:t>
            </w:r>
            <w:r w:rsidR="00A46FBB">
              <w:t xml:space="preserve">. august </w:t>
            </w:r>
          </w:p>
        </w:tc>
        <w:tc>
          <w:tcPr>
            <w:tcW w:w="7875" w:type="dxa"/>
          </w:tcPr>
          <w:p w14:paraId="7BE6630B" w14:textId="01491230" w:rsidR="00A46FBB" w:rsidRDefault="00A46FBB" w:rsidP="007E3A74">
            <w:pPr>
              <w:pBdr>
                <w:top w:val="nil"/>
                <w:left w:val="nil"/>
                <w:bottom w:val="nil"/>
                <w:right w:val="nil"/>
                <w:between w:val="nil"/>
              </w:pBdr>
              <w:spacing w:after="0" w:line="240" w:lineRule="auto"/>
              <w:rPr>
                <w:color w:val="000000"/>
              </w:rPr>
            </w:pPr>
            <w:r>
              <w:rPr>
                <w:color w:val="000000"/>
              </w:rPr>
              <w:t xml:space="preserve">Foreldremøte </w:t>
            </w:r>
            <w:r w:rsidR="004D5E39">
              <w:rPr>
                <w:color w:val="000000"/>
              </w:rPr>
              <w:t>hele barnehagen</w:t>
            </w:r>
          </w:p>
        </w:tc>
      </w:tr>
      <w:tr w:rsidR="00A46FBB" w14:paraId="4AC3F728" w14:textId="77777777" w:rsidTr="007E3A74">
        <w:tc>
          <w:tcPr>
            <w:tcW w:w="2130" w:type="dxa"/>
            <w:shd w:val="clear" w:color="auto" w:fill="auto"/>
            <w:vAlign w:val="center"/>
          </w:tcPr>
          <w:p w14:paraId="56AC8ECB" w14:textId="77777777" w:rsidR="00A46FBB" w:rsidRPr="003153D1" w:rsidRDefault="00A46FBB" w:rsidP="007E3A74">
            <w:pPr>
              <w:pBdr>
                <w:top w:val="nil"/>
                <w:left w:val="nil"/>
                <w:bottom w:val="nil"/>
                <w:right w:val="nil"/>
                <w:between w:val="nil"/>
              </w:pBdr>
              <w:spacing w:after="0" w:line="240" w:lineRule="auto"/>
              <w:rPr>
                <w:color w:val="000000"/>
              </w:rPr>
            </w:pPr>
            <w:r w:rsidRPr="003153D1">
              <w:t>Oktober/november</w:t>
            </w:r>
          </w:p>
        </w:tc>
        <w:tc>
          <w:tcPr>
            <w:tcW w:w="7875" w:type="dxa"/>
          </w:tcPr>
          <w:p w14:paraId="34EEDDE9" w14:textId="77777777" w:rsidR="00A46FBB" w:rsidRPr="003153D1" w:rsidRDefault="00A46FBB" w:rsidP="007E3A74">
            <w:pPr>
              <w:pBdr>
                <w:top w:val="nil"/>
                <w:left w:val="nil"/>
                <w:bottom w:val="nil"/>
                <w:right w:val="nil"/>
                <w:between w:val="nil"/>
              </w:pBdr>
              <w:spacing w:after="0" w:line="240" w:lineRule="auto"/>
              <w:rPr>
                <w:color w:val="000000"/>
              </w:rPr>
            </w:pPr>
            <w:r w:rsidRPr="003153D1">
              <w:t>Foreldresamtaler og Samarbeidsutvalgsmøte</w:t>
            </w:r>
          </w:p>
        </w:tc>
      </w:tr>
      <w:tr w:rsidR="00A46FBB" w14:paraId="0CE9029A" w14:textId="77777777" w:rsidTr="007E3A74">
        <w:tc>
          <w:tcPr>
            <w:tcW w:w="2130" w:type="dxa"/>
            <w:shd w:val="clear" w:color="auto" w:fill="auto"/>
            <w:vAlign w:val="center"/>
          </w:tcPr>
          <w:p w14:paraId="5AED8642" w14:textId="77777777" w:rsidR="00A46FBB" w:rsidRDefault="00A46FBB" w:rsidP="007E3A74">
            <w:pPr>
              <w:pBdr>
                <w:top w:val="nil"/>
                <w:left w:val="nil"/>
                <w:bottom w:val="nil"/>
                <w:right w:val="nil"/>
                <w:between w:val="nil"/>
              </w:pBdr>
              <w:spacing w:after="0" w:line="240" w:lineRule="auto"/>
              <w:rPr>
                <w:color w:val="000000"/>
              </w:rPr>
            </w:pPr>
            <w:r>
              <w:t>13</w:t>
            </w:r>
            <w:r>
              <w:rPr>
                <w:color w:val="000000"/>
              </w:rPr>
              <w:t>. desember</w:t>
            </w:r>
          </w:p>
        </w:tc>
        <w:tc>
          <w:tcPr>
            <w:tcW w:w="7875" w:type="dxa"/>
          </w:tcPr>
          <w:p w14:paraId="65446BD0" w14:textId="77777777" w:rsidR="00A46FBB" w:rsidRDefault="00A46FBB" w:rsidP="007E3A74">
            <w:pPr>
              <w:pBdr>
                <w:top w:val="nil"/>
                <w:left w:val="nil"/>
                <w:bottom w:val="nil"/>
                <w:right w:val="nil"/>
                <w:between w:val="nil"/>
              </w:pBdr>
              <w:spacing w:after="0" w:line="240" w:lineRule="auto"/>
              <w:rPr>
                <w:color w:val="000000"/>
              </w:rPr>
            </w:pPr>
            <w:r>
              <w:rPr>
                <w:color w:val="000000"/>
              </w:rPr>
              <w:t>Luciafeiring i barnehagen</w:t>
            </w:r>
          </w:p>
        </w:tc>
      </w:tr>
      <w:tr w:rsidR="00A46FBB" w14:paraId="4F316B53" w14:textId="77777777" w:rsidTr="007E3A74">
        <w:tc>
          <w:tcPr>
            <w:tcW w:w="2130" w:type="dxa"/>
            <w:shd w:val="clear" w:color="auto" w:fill="auto"/>
            <w:vAlign w:val="center"/>
          </w:tcPr>
          <w:p w14:paraId="621580F8" w14:textId="77777777" w:rsidR="00A46FBB" w:rsidRDefault="00A46FBB" w:rsidP="007E3A74">
            <w:pPr>
              <w:pBdr>
                <w:top w:val="nil"/>
                <w:left w:val="nil"/>
                <w:bottom w:val="nil"/>
                <w:right w:val="nil"/>
                <w:between w:val="nil"/>
              </w:pBdr>
              <w:spacing w:after="0" w:line="240" w:lineRule="auto"/>
              <w:rPr>
                <w:color w:val="000000"/>
              </w:rPr>
            </w:pPr>
            <w:r>
              <w:rPr>
                <w:color w:val="000000"/>
              </w:rPr>
              <w:t>2</w:t>
            </w:r>
            <w:r>
              <w:t>2</w:t>
            </w:r>
            <w:r>
              <w:rPr>
                <w:color w:val="000000"/>
              </w:rPr>
              <w:t>. desember</w:t>
            </w:r>
          </w:p>
        </w:tc>
        <w:tc>
          <w:tcPr>
            <w:tcW w:w="7875" w:type="dxa"/>
          </w:tcPr>
          <w:p w14:paraId="6E019EAE" w14:textId="77777777" w:rsidR="00A46FBB" w:rsidRDefault="00A46FBB" w:rsidP="007E3A74">
            <w:pPr>
              <w:pBdr>
                <w:top w:val="nil"/>
                <w:left w:val="nil"/>
                <w:bottom w:val="nil"/>
                <w:right w:val="nil"/>
                <w:between w:val="nil"/>
              </w:pBdr>
              <w:spacing w:after="0" w:line="240" w:lineRule="auto"/>
              <w:rPr>
                <w:color w:val="000000"/>
              </w:rPr>
            </w:pPr>
            <w:r>
              <w:rPr>
                <w:color w:val="000000"/>
              </w:rPr>
              <w:t>Siste dag før jul</w:t>
            </w:r>
          </w:p>
        </w:tc>
      </w:tr>
      <w:tr w:rsidR="00A46FBB" w14:paraId="1598EE72" w14:textId="77777777" w:rsidTr="007E3A74">
        <w:tc>
          <w:tcPr>
            <w:tcW w:w="2130" w:type="dxa"/>
            <w:shd w:val="clear" w:color="auto" w:fill="auto"/>
            <w:vAlign w:val="center"/>
          </w:tcPr>
          <w:p w14:paraId="35EF4192" w14:textId="77777777" w:rsidR="00A46FBB" w:rsidRDefault="00A46FBB" w:rsidP="007E3A74">
            <w:pPr>
              <w:pBdr>
                <w:top w:val="nil"/>
                <w:left w:val="nil"/>
                <w:bottom w:val="nil"/>
                <w:right w:val="nil"/>
                <w:between w:val="nil"/>
              </w:pBdr>
              <w:spacing w:after="0" w:line="240" w:lineRule="auto"/>
              <w:rPr>
                <w:color w:val="000000"/>
              </w:rPr>
            </w:pPr>
            <w:r>
              <w:rPr>
                <w:color w:val="000000"/>
              </w:rPr>
              <w:t>2</w:t>
            </w:r>
            <w:r>
              <w:t>3</w:t>
            </w:r>
            <w:r>
              <w:rPr>
                <w:color w:val="000000"/>
              </w:rPr>
              <w:t xml:space="preserve">. des.- </w:t>
            </w:r>
            <w:r>
              <w:t>1</w:t>
            </w:r>
            <w:r>
              <w:rPr>
                <w:color w:val="000000"/>
              </w:rPr>
              <w:t>. januar</w:t>
            </w:r>
          </w:p>
        </w:tc>
        <w:tc>
          <w:tcPr>
            <w:tcW w:w="7875" w:type="dxa"/>
          </w:tcPr>
          <w:p w14:paraId="36B33F87" w14:textId="77777777" w:rsidR="00A46FBB" w:rsidRDefault="00A46FBB" w:rsidP="007E3A74">
            <w:pPr>
              <w:pBdr>
                <w:top w:val="nil"/>
                <w:left w:val="nil"/>
                <w:bottom w:val="nil"/>
                <w:right w:val="nil"/>
                <w:between w:val="nil"/>
              </w:pBdr>
              <w:spacing w:after="0" w:line="240" w:lineRule="auto"/>
              <w:rPr>
                <w:color w:val="000000"/>
              </w:rPr>
            </w:pPr>
            <w:r>
              <w:rPr>
                <w:color w:val="000000"/>
              </w:rPr>
              <w:t>Juleferie: ba</w:t>
            </w:r>
            <w:r>
              <w:t xml:space="preserve">rnehagen er </w:t>
            </w:r>
            <w:r>
              <w:rPr>
                <w:color w:val="000000"/>
              </w:rPr>
              <w:t>stengt</w:t>
            </w:r>
          </w:p>
        </w:tc>
      </w:tr>
      <w:tr w:rsidR="00A46FBB" w14:paraId="0B892978" w14:textId="77777777" w:rsidTr="007E3A74">
        <w:tc>
          <w:tcPr>
            <w:tcW w:w="2130" w:type="dxa"/>
            <w:shd w:val="clear" w:color="auto" w:fill="auto"/>
            <w:vAlign w:val="center"/>
          </w:tcPr>
          <w:p w14:paraId="27003B12" w14:textId="77777777" w:rsidR="00A46FBB" w:rsidRPr="00594DE1" w:rsidRDefault="00A46FBB" w:rsidP="007E3A74">
            <w:pPr>
              <w:pBdr>
                <w:top w:val="nil"/>
                <w:left w:val="nil"/>
                <w:bottom w:val="nil"/>
                <w:right w:val="nil"/>
                <w:between w:val="nil"/>
              </w:pBdr>
              <w:spacing w:after="0" w:line="240" w:lineRule="auto"/>
              <w:rPr>
                <w:b/>
                <w:bCs/>
                <w:color w:val="000000"/>
              </w:rPr>
            </w:pPr>
            <w:r w:rsidRPr="00594DE1">
              <w:rPr>
                <w:b/>
                <w:bCs/>
                <w:color w:val="000000"/>
              </w:rPr>
              <w:t>2024</w:t>
            </w:r>
          </w:p>
        </w:tc>
        <w:tc>
          <w:tcPr>
            <w:tcW w:w="7875" w:type="dxa"/>
          </w:tcPr>
          <w:p w14:paraId="4EE6E918" w14:textId="77777777" w:rsidR="00A46FBB" w:rsidRDefault="00A46FBB" w:rsidP="007E3A74">
            <w:pPr>
              <w:pBdr>
                <w:top w:val="nil"/>
                <w:left w:val="nil"/>
                <w:bottom w:val="nil"/>
                <w:right w:val="nil"/>
                <w:between w:val="nil"/>
              </w:pBdr>
              <w:spacing w:after="0" w:line="240" w:lineRule="auto"/>
              <w:rPr>
                <w:color w:val="000000"/>
              </w:rPr>
            </w:pPr>
          </w:p>
        </w:tc>
      </w:tr>
      <w:tr w:rsidR="00A46FBB" w14:paraId="5D5E49DA" w14:textId="77777777" w:rsidTr="007E3A74">
        <w:tc>
          <w:tcPr>
            <w:tcW w:w="2130" w:type="dxa"/>
            <w:shd w:val="clear" w:color="auto" w:fill="auto"/>
            <w:vAlign w:val="center"/>
          </w:tcPr>
          <w:p w14:paraId="28089BB7" w14:textId="77777777" w:rsidR="00A46FBB" w:rsidRDefault="00A46FBB" w:rsidP="007E3A74">
            <w:pPr>
              <w:pBdr>
                <w:top w:val="nil"/>
                <w:left w:val="nil"/>
                <w:bottom w:val="nil"/>
                <w:right w:val="nil"/>
                <w:between w:val="nil"/>
              </w:pBdr>
              <w:spacing w:after="0" w:line="240" w:lineRule="auto"/>
              <w:rPr>
                <w:color w:val="000000"/>
              </w:rPr>
            </w:pPr>
            <w:r>
              <w:rPr>
                <w:color w:val="000000"/>
              </w:rPr>
              <w:t>2. januar</w:t>
            </w:r>
          </w:p>
        </w:tc>
        <w:tc>
          <w:tcPr>
            <w:tcW w:w="7875" w:type="dxa"/>
          </w:tcPr>
          <w:p w14:paraId="6D4A7B04" w14:textId="77777777" w:rsidR="00A46FBB" w:rsidRDefault="00A46FBB" w:rsidP="007E3A74">
            <w:pPr>
              <w:pBdr>
                <w:top w:val="nil"/>
                <w:left w:val="nil"/>
                <w:bottom w:val="nil"/>
                <w:right w:val="nil"/>
                <w:between w:val="nil"/>
              </w:pBdr>
              <w:spacing w:after="0" w:line="240" w:lineRule="auto"/>
              <w:rPr>
                <w:color w:val="000000"/>
              </w:rPr>
            </w:pPr>
            <w:r>
              <w:rPr>
                <w:color w:val="000000"/>
              </w:rPr>
              <w:t>Planleggingsdag: barnehagen er stengt</w:t>
            </w:r>
          </w:p>
        </w:tc>
      </w:tr>
      <w:tr w:rsidR="00A46FBB" w14:paraId="374B5404" w14:textId="77777777" w:rsidTr="007E3A74">
        <w:tc>
          <w:tcPr>
            <w:tcW w:w="2130" w:type="dxa"/>
            <w:shd w:val="clear" w:color="auto" w:fill="auto"/>
            <w:vAlign w:val="center"/>
          </w:tcPr>
          <w:p w14:paraId="054424B6" w14:textId="77777777" w:rsidR="00A46FBB" w:rsidRDefault="00A46FBB" w:rsidP="007E3A74">
            <w:pPr>
              <w:pBdr>
                <w:top w:val="nil"/>
                <w:left w:val="nil"/>
                <w:bottom w:val="nil"/>
                <w:right w:val="nil"/>
                <w:between w:val="nil"/>
              </w:pBdr>
              <w:spacing w:after="0" w:line="240" w:lineRule="auto"/>
              <w:rPr>
                <w:color w:val="000000"/>
              </w:rPr>
            </w:pPr>
            <w:r>
              <w:rPr>
                <w:color w:val="000000"/>
              </w:rPr>
              <w:t>6. februar</w:t>
            </w:r>
          </w:p>
        </w:tc>
        <w:tc>
          <w:tcPr>
            <w:tcW w:w="7875" w:type="dxa"/>
          </w:tcPr>
          <w:p w14:paraId="22411EE7" w14:textId="77777777" w:rsidR="00A46FBB" w:rsidRDefault="00A46FBB" w:rsidP="007E3A74">
            <w:pPr>
              <w:pBdr>
                <w:top w:val="nil"/>
                <w:left w:val="nil"/>
                <w:bottom w:val="nil"/>
                <w:right w:val="nil"/>
                <w:between w:val="nil"/>
              </w:pBdr>
              <w:spacing w:after="0" w:line="240" w:lineRule="auto"/>
              <w:rPr>
                <w:color w:val="000000"/>
              </w:rPr>
            </w:pPr>
            <w:r>
              <w:rPr>
                <w:color w:val="000000"/>
              </w:rPr>
              <w:t>Markering av Samefolkets dag</w:t>
            </w:r>
          </w:p>
        </w:tc>
      </w:tr>
      <w:tr w:rsidR="00A46FBB" w14:paraId="7E0AE607" w14:textId="77777777" w:rsidTr="007E3A74">
        <w:tc>
          <w:tcPr>
            <w:tcW w:w="2130" w:type="dxa"/>
            <w:shd w:val="clear" w:color="auto" w:fill="auto"/>
            <w:vAlign w:val="center"/>
          </w:tcPr>
          <w:p w14:paraId="5FE2FDF6" w14:textId="77777777" w:rsidR="00A46FBB" w:rsidRDefault="00A46FBB" w:rsidP="007E3A74">
            <w:pPr>
              <w:pBdr>
                <w:top w:val="nil"/>
                <w:left w:val="nil"/>
                <w:bottom w:val="nil"/>
                <w:right w:val="nil"/>
                <w:between w:val="nil"/>
              </w:pBdr>
              <w:spacing w:after="0" w:line="240" w:lineRule="auto"/>
              <w:rPr>
                <w:color w:val="000000"/>
              </w:rPr>
            </w:pPr>
            <w:r>
              <w:t>Februar</w:t>
            </w:r>
          </w:p>
        </w:tc>
        <w:tc>
          <w:tcPr>
            <w:tcW w:w="7875" w:type="dxa"/>
          </w:tcPr>
          <w:p w14:paraId="22359E69" w14:textId="77777777" w:rsidR="00A46FBB" w:rsidRDefault="00A46FBB" w:rsidP="007E3A74">
            <w:pPr>
              <w:pBdr>
                <w:top w:val="nil"/>
                <w:left w:val="nil"/>
                <w:bottom w:val="nil"/>
                <w:right w:val="nil"/>
                <w:between w:val="nil"/>
              </w:pBdr>
              <w:spacing w:after="0" w:line="240" w:lineRule="auto"/>
              <w:rPr>
                <w:color w:val="000000"/>
              </w:rPr>
            </w:pPr>
            <w:r>
              <w:rPr>
                <w:color w:val="000000"/>
              </w:rPr>
              <w:t>Skiskole for skolestartere</w:t>
            </w:r>
          </w:p>
        </w:tc>
      </w:tr>
      <w:tr w:rsidR="00A46FBB" w14:paraId="1BA01BFD" w14:textId="77777777" w:rsidTr="007E3A74">
        <w:tc>
          <w:tcPr>
            <w:tcW w:w="2130" w:type="dxa"/>
            <w:shd w:val="clear" w:color="auto" w:fill="auto"/>
            <w:vAlign w:val="center"/>
          </w:tcPr>
          <w:p w14:paraId="03278A1E" w14:textId="77777777" w:rsidR="00A46FBB" w:rsidRDefault="00A46FBB" w:rsidP="007E3A74">
            <w:pPr>
              <w:pBdr>
                <w:top w:val="nil"/>
                <w:left w:val="nil"/>
                <w:bottom w:val="nil"/>
                <w:right w:val="nil"/>
                <w:between w:val="nil"/>
              </w:pBdr>
              <w:spacing w:after="0" w:line="240" w:lineRule="auto"/>
              <w:rPr>
                <w:color w:val="000000"/>
              </w:rPr>
            </w:pPr>
            <w:r>
              <w:t xml:space="preserve">25.mars - 1. april </w:t>
            </w:r>
          </w:p>
        </w:tc>
        <w:tc>
          <w:tcPr>
            <w:tcW w:w="7875" w:type="dxa"/>
          </w:tcPr>
          <w:p w14:paraId="1EEA3FD9" w14:textId="77777777" w:rsidR="00A46FBB" w:rsidRDefault="00A46FBB" w:rsidP="007E3A74">
            <w:pPr>
              <w:pBdr>
                <w:top w:val="nil"/>
                <w:left w:val="nil"/>
                <w:bottom w:val="nil"/>
                <w:right w:val="nil"/>
                <w:between w:val="nil"/>
              </w:pBdr>
              <w:spacing w:after="0" w:line="240" w:lineRule="auto"/>
              <w:rPr>
                <w:color w:val="000000"/>
              </w:rPr>
            </w:pPr>
            <w:r>
              <w:rPr>
                <w:color w:val="000000"/>
              </w:rPr>
              <w:t>Påskeferie: barnehagen er stengt</w:t>
            </w:r>
          </w:p>
        </w:tc>
      </w:tr>
      <w:tr w:rsidR="00A46FBB" w14:paraId="07E04A68" w14:textId="77777777" w:rsidTr="007E3A74">
        <w:tc>
          <w:tcPr>
            <w:tcW w:w="2130" w:type="dxa"/>
            <w:shd w:val="clear" w:color="auto" w:fill="auto"/>
            <w:vAlign w:val="center"/>
          </w:tcPr>
          <w:p w14:paraId="685E6D35" w14:textId="77777777" w:rsidR="00A46FBB" w:rsidRDefault="00A46FBB" w:rsidP="007E3A74">
            <w:pPr>
              <w:pBdr>
                <w:top w:val="nil"/>
                <w:left w:val="nil"/>
                <w:bottom w:val="nil"/>
                <w:right w:val="nil"/>
                <w:between w:val="nil"/>
              </w:pBdr>
              <w:spacing w:after="0" w:line="240" w:lineRule="auto"/>
            </w:pPr>
            <w:r>
              <w:t>1.mai</w:t>
            </w:r>
          </w:p>
        </w:tc>
        <w:tc>
          <w:tcPr>
            <w:tcW w:w="7875" w:type="dxa"/>
          </w:tcPr>
          <w:p w14:paraId="09908238" w14:textId="77777777" w:rsidR="00A46FBB" w:rsidRDefault="00A46FBB" w:rsidP="007E3A74">
            <w:pPr>
              <w:pBdr>
                <w:top w:val="nil"/>
                <w:left w:val="nil"/>
                <w:bottom w:val="nil"/>
                <w:right w:val="nil"/>
                <w:between w:val="nil"/>
              </w:pBdr>
              <w:spacing w:after="0" w:line="240" w:lineRule="auto"/>
              <w:rPr>
                <w:color w:val="000000"/>
              </w:rPr>
            </w:pPr>
            <w:r>
              <w:rPr>
                <w:color w:val="000000"/>
              </w:rPr>
              <w:t>Arbeidernes dag: barnehagen er stengt</w:t>
            </w:r>
          </w:p>
        </w:tc>
      </w:tr>
      <w:tr w:rsidR="00A46FBB" w14:paraId="3F0DE0A1" w14:textId="77777777" w:rsidTr="007E3A74">
        <w:tc>
          <w:tcPr>
            <w:tcW w:w="2130" w:type="dxa"/>
            <w:shd w:val="clear" w:color="auto" w:fill="auto"/>
            <w:vAlign w:val="center"/>
          </w:tcPr>
          <w:p w14:paraId="429323C4" w14:textId="77777777" w:rsidR="00A46FBB" w:rsidRDefault="00A46FBB" w:rsidP="007E3A74">
            <w:pPr>
              <w:pBdr>
                <w:top w:val="nil"/>
                <w:left w:val="nil"/>
                <w:bottom w:val="nil"/>
                <w:right w:val="nil"/>
                <w:between w:val="nil"/>
              </w:pBdr>
              <w:spacing w:after="0" w:line="240" w:lineRule="auto"/>
            </w:pPr>
            <w:r>
              <w:t>3. mai</w:t>
            </w:r>
          </w:p>
        </w:tc>
        <w:tc>
          <w:tcPr>
            <w:tcW w:w="7875" w:type="dxa"/>
          </w:tcPr>
          <w:p w14:paraId="21CFE195" w14:textId="77777777" w:rsidR="00A46FBB" w:rsidRDefault="00A46FBB" w:rsidP="007E3A74">
            <w:pPr>
              <w:pBdr>
                <w:top w:val="nil"/>
                <w:left w:val="nil"/>
                <w:bottom w:val="nil"/>
                <w:right w:val="nil"/>
                <w:between w:val="nil"/>
              </w:pBdr>
              <w:spacing w:after="0" w:line="240" w:lineRule="auto"/>
              <w:rPr>
                <w:color w:val="000000"/>
              </w:rPr>
            </w:pPr>
            <w:r w:rsidRPr="00B762F3">
              <w:rPr>
                <w:color w:val="000000"/>
              </w:rPr>
              <w:t>Planleggingsdag: barnehagen er stengt</w:t>
            </w:r>
          </w:p>
        </w:tc>
      </w:tr>
      <w:tr w:rsidR="00A46FBB" w14:paraId="74495676" w14:textId="77777777" w:rsidTr="007E3A74">
        <w:tc>
          <w:tcPr>
            <w:tcW w:w="2130" w:type="dxa"/>
            <w:shd w:val="clear" w:color="auto" w:fill="auto"/>
            <w:vAlign w:val="center"/>
          </w:tcPr>
          <w:p w14:paraId="126F4F9E" w14:textId="77777777" w:rsidR="00A46FBB" w:rsidRDefault="00A46FBB" w:rsidP="007E3A74">
            <w:pPr>
              <w:pBdr>
                <w:top w:val="nil"/>
                <w:left w:val="nil"/>
                <w:bottom w:val="nil"/>
                <w:right w:val="nil"/>
                <w:between w:val="nil"/>
              </w:pBdr>
              <w:spacing w:after="0" w:line="240" w:lineRule="auto"/>
            </w:pPr>
            <w:r>
              <w:t>9. mai</w:t>
            </w:r>
          </w:p>
        </w:tc>
        <w:tc>
          <w:tcPr>
            <w:tcW w:w="7875" w:type="dxa"/>
          </w:tcPr>
          <w:p w14:paraId="534E0CAE" w14:textId="77777777" w:rsidR="00A46FBB" w:rsidRPr="00B762F3" w:rsidRDefault="00A46FBB" w:rsidP="007E3A74">
            <w:pPr>
              <w:pBdr>
                <w:top w:val="nil"/>
                <w:left w:val="nil"/>
                <w:bottom w:val="nil"/>
                <w:right w:val="nil"/>
                <w:between w:val="nil"/>
              </w:pBdr>
              <w:spacing w:after="0" w:line="240" w:lineRule="auto"/>
              <w:rPr>
                <w:color w:val="000000"/>
              </w:rPr>
            </w:pPr>
            <w:r>
              <w:rPr>
                <w:color w:val="000000"/>
              </w:rPr>
              <w:t>Kristi Himmelfartsdag: barnehagen er stengt</w:t>
            </w:r>
          </w:p>
        </w:tc>
      </w:tr>
      <w:tr w:rsidR="00A46FBB" w14:paraId="7CC3C504" w14:textId="77777777" w:rsidTr="007E3A74">
        <w:tc>
          <w:tcPr>
            <w:tcW w:w="2130" w:type="dxa"/>
            <w:shd w:val="clear" w:color="auto" w:fill="auto"/>
            <w:vAlign w:val="center"/>
          </w:tcPr>
          <w:p w14:paraId="3C86D23F" w14:textId="77777777" w:rsidR="00A46FBB" w:rsidRDefault="00A46FBB" w:rsidP="007E3A74">
            <w:pPr>
              <w:pBdr>
                <w:top w:val="nil"/>
                <w:left w:val="nil"/>
                <w:bottom w:val="nil"/>
                <w:right w:val="nil"/>
                <w:between w:val="nil"/>
              </w:pBdr>
              <w:spacing w:after="0" w:line="240" w:lineRule="auto"/>
            </w:pPr>
            <w:r>
              <w:t xml:space="preserve">10. mai </w:t>
            </w:r>
          </w:p>
        </w:tc>
        <w:tc>
          <w:tcPr>
            <w:tcW w:w="7875" w:type="dxa"/>
          </w:tcPr>
          <w:p w14:paraId="1B3C8B96" w14:textId="77777777" w:rsidR="00A46FBB" w:rsidRPr="00B762F3" w:rsidRDefault="00A46FBB" w:rsidP="007E3A74">
            <w:pPr>
              <w:pBdr>
                <w:top w:val="nil"/>
                <w:left w:val="nil"/>
                <w:bottom w:val="nil"/>
                <w:right w:val="nil"/>
                <w:between w:val="nil"/>
              </w:pBdr>
              <w:spacing w:after="0" w:line="240" w:lineRule="auto"/>
              <w:rPr>
                <w:color w:val="000000"/>
              </w:rPr>
            </w:pPr>
            <w:r w:rsidRPr="00B762F3">
              <w:rPr>
                <w:color w:val="000000"/>
              </w:rPr>
              <w:t>Planleggingsdag: barnehagen er stengt</w:t>
            </w:r>
          </w:p>
        </w:tc>
      </w:tr>
      <w:tr w:rsidR="00A46FBB" w14:paraId="783CCD79" w14:textId="77777777" w:rsidTr="007E3A74">
        <w:tc>
          <w:tcPr>
            <w:tcW w:w="2130" w:type="dxa"/>
            <w:shd w:val="clear" w:color="auto" w:fill="auto"/>
            <w:vAlign w:val="center"/>
          </w:tcPr>
          <w:p w14:paraId="7D6A2E40" w14:textId="77777777" w:rsidR="00A46FBB" w:rsidRDefault="00A46FBB" w:rsidP="007E3A74">
            <w:pPr>
              <w:pBdr>
                <w:top w:val="nil"/>
                <w:left w:val="nil"/>
                <w:bottom w:val="nil"/>
                <w:right w:val="nil"/>
                <w:between w:val="nil"/>
              </w:pBdr>
              <w:spacing w:after="0" w:line="240" w:lineRule="auto"/>
            </w:pPr>
            <w:r>
              <w:t xml:space="preserve">16. mai </w:t>
            </w:r>
          </w:p>
        </w:tc>
        <w:tc>
          <w:tcPr>
            <w:tcW w:w="7875" w:type="dxa"/>
          </w:tcPr>
          <w:p w14:paraId="6D7D3A91" w14:textId="77777777" w:rsidR="00A46FBB" w:rsidRPr="00B762F3" w:rsidRDefault="00A46FBB" w:rsidP="007E3A74">
            <w:pPr>
              <w:pBdr>
                <w:top w:val="nil"/>
                <w:left w:val="nil"/>
                <w:bottom w:val="nil"/>
                <w:right w:val="nil"/>
                <w:between w:val="nil"/>
              </w:pBdr>
              <w:spacing w:after="0" w:line="240" w:lineRule="auto"/>
              <w:rPr>
                <w:color w:val="000000"/>
              </w:rPr>
            </w:pPr>
            <w:r>
              <w:rPr>
                <w:color w:val="000000"/>
              </w:rPr>
              <w:t>Nasjonaldagsfeiring i barnehagen</w:t>
            </w:r>
          </w:p>
        </w:tc>
      </w:tr>
      <w:tr w:rsidR="00A46FBB" w14:paraId="218BCF61" w14:textId="77777777" w:rsidTr="007E3A74">
        <w:tc>
          <w:tcPr>
            <w:tcW w:w="2130" w:type="dxa"/>
            <w:shd w:val="clear" w:color="auto" w:fill="auto"/>
            <w:vAlign w:val="center"/>
          </w:tcPr>
          <w:p w14:paraId="4FA3A473" w14:textId="77777777" w:rsidR="00A46FBB" w:rsidRDefault="00A46FBB" w:rsidP="007E3A74">
            <w:pPr>
              <w:pBdr>
                <w:top w:val="nil"/>
                <w:left w:val="nil"/>
                <w:bottom w:val="nil"/>
                <w:right w:val="nil"/>
                <w:between w:val="nil"/>
              </w:pBdr>
              <w:spacing w:after="0" w:line="240" w:lineRule="auto"/>
            </w:pPr>
            <w:r>
              <w:t>17. mai</w:t>
            </w:r>
          </w:p>
        </w:tc>
        <w:tc>
          <w:tcPr>
            <w:tcW w:w="7875" w:type="dxa"/>
          </w:tcPr>
          <w:p w14:paraId="53E8B59B" w14:textId="77777777" w:rsidR="00A46FBB" w:rsidRPr="00B762F3" w:rsidRDefault="00A46FBB" w:rsidP="007E3A74">
            <w:pPr>
              <w:pBdr>
                <w:top w:val="nil"/>
                <w:left w:val="nil"/>
                <w:bottom w:val="nil"/>
                <w:right w:val="nil"/>
                <w:between w:val="nil"/>
              </w:pBdr>
              <w:spacing w:after="0" w:line="240" w:lineRule="auto"/>
              <w:rPr>
                <w:color w:val="000000"/>
              </w:rPr>
            </w:pPr>
            <w:r>
              <w:rPr>
                <w:color w:val="000000"/>
              </w:rPr>
              <w:t>Nasjonaldagen: barnehagen er stengt</w:t>
            </w:r>
          </w:p>
        </w:tc>
      </w:tr>
      <w:tr w:rsidR="00A46FBB" w14:paraId="34CBF5BB" w14:textId="77777777" w:rsidTr="007E3A74">
        <w:tc>
          <w:tcPr>
            <w:tcW w:w="2130" w:type="dxa"/>
            <w:shd w:val="clear" w:color="auto" w:fill="auto"/>
            <w:vAlign w:val="center"/>
          </w:tcPr>
          <w:p w14:paraId="0B9F8E70" w14:textId="77777777" w:rsidR="00A46FBB" w:rsidRDefault="00A46FBB" w:rsidP="007E3A74">
            <w:pPr>
              <w:pBdr>
                <w:top w:val="nil"/>
                <w:left w:val="nil"/>
                <w:bottom w:val="nil"/>
                <w:right w:val="nil"/>
                <w:between w:val="nil"/>
              </w:pBdr>
              <w:spacing w:after="0" w:line="240" w:lineRule="auto"/>
              <w:rPr>
                <w:color w:val="000000"/>
              </w:rPr>
            </w:pPr>
            <w:r>
              <w:rPr>
                <w:color w:val="000000"/>
              </w:rPr>
              <w:t>20. mai</w:t>
            </w:r>
          </w:p>
        </w:tc>
        <w:tc>
          <w:tcPr>
            <w:tcW w:w="7875" w:type="dxa"/>
          </w:tcPr>
          <w:p w14:paraId="03281C22" w14:textId="77777777" w:rsidR="00A46FBB" w:rsidRDefault="00A46FBB" w:rsidP="007E3A74">
            <w:pPr>
              <w:pBdr>
                <w:top w:val="nil"/>
                <w:left w:val="nil"/>
                <w:bottom w:val="nil"/>
                <w:right w:val="nil"/>
                <w:between w:val="nil"/>
              </w:pBdr>
              <w:spacing w:after="0" w:line="240" w:lineRule="auto"/>
              <w:rPr>
                <w:color w:val="000000"/>
              </w:rPr>
            </w:pPr>
            <w:r>
              <w:rPr>
                <w:color w:val="000000"/>
              </w:rPr>
              <w:t>2. pinsedag: barnehagen er stengt</w:t>
            </w:r>
          </w:p>
        </w:tc>
      </w:tr>
      <w:tr w:rsidR="00A46FBB" w14:paraId="129C655D" w14:textId="77777777" w:rsidTr="007E3A74">
        <w:tc>
          <w:tcPr>
            <w:tcW w:w="2130" w:type="dxa"/>
            <w:shd w:val="clear" w:color="auto" w:fill="auto"/>
            <w:vAlign w:val="center"/>
          </w:tcPr>
          <w:p w14:paraId="0F9ED550" w14:textId="77777777" w:rsidR="00A46FBB" w:rsidRDefault="00A46FBB" w:rsidP="007E3A74">
            <w:pPr>
              <w:pBdr>
                <w:top w:val="nil"/>
                <w:left w:val="nil"/>
                <w:bottom w:val="nil"/>
                <w:right w:val="nil"/>
                <w:between w:val="nil"/>
              </w:pBdr>
              <w:spacing w:after="0" w:line="240" w:lineRule="auto"/>
              <w:rPr>
                <w:color w:val="000000"/>
              </w:rPr>
            </w:pPr>
            <w:r>
              <w:t>April og mai</w:t>
            </w:r>
          </w:p>
        </w:tc>
        <w:tc>
          <w:tcPr>
            <w:tcW w:w="7875" w:type="dxa"/>
          </w:tcPr>
          <w:p w14:paraId="5B6A2864" w14:textId="77777777" w:rsidR="00A46FBB" w:rsidRDefault="00A46FBB" w:rsidP="007E3A74">
            <w:pPr>
              <w:pBdr>
                <w:top w:val="nil"/>
                <w:left w:val="nil"/>
                <w:bottom w:val="nil"/>
                <w:right w:val="nil"/>
                <w:between w:val="nil"/>
              </w:pBdr>
              <w:spacing w:after="0" w:line="240" w:lineRule="auto"/>
              <w:rPr>
                <w:color w:val="000000"/>
              </w:rPr>
            </w:pPr>
            <w:r>
              <w:t>Utviklingssamtaler og samarbeidsutvalgsmøte</w:t>
            </w:r>
          </w:p>
        </w:tc>
      </w:tr>
      <w:tr w:rsidR="00A46FBB" w14:paraId="3ADBBDE8" w14:textId="77777777" w:rsidTr="007E3A74">
        <w:tc>
          <w:tcPr>
            <w:tcW w:w="2130" w:type="dxa"/>
            <w:shd w:val="clear" w:color="auto" w:fill="auto"/>
            <w:vAlign w:val="center"/>
          </w:tcPr>
          <w:p w14:paraId="14E95CE1" w14:textId="77777777" w:rsidR="00A46FBB" w:rsidRDefault="00A46FBB" w:rsidP="007E3A74">
            <w:pPr>
              <w:pBdr>
                <w:top w:val="nil"/>
                <w:left w:val="nil"/>
                <w:bottom w:val="nil"/>
                <w:right w:val="nil"/>
                <w:between w:val="nil"/>
              </w:pBdr>
              <w:spacing w:after="0" w:line="240" w:lineRule="auto"/>
              <w:rPr>
                <w:color w:val="000000"/>
              </w:rPr>
            </w:pPr>
            <w:r>
              <w:rPr>
                <w:color w:val="000000"/>
              </w:rPr>
              <w:t>Juni</w:t>
            </w:r>
          </w:p>
        </w:tc>
        <w:tc>
          <w:tcPr>
            <w:tcW w:w="7875" w:type="dxa"/>
          </w:tcPr>
          <w:p w14:paraId="579CF123" w14:textId="77777777" w:rsidR="00A46FBB" w:rsidRDefault="00A46FBB" w:rsidP="007E3A74">
            <w:pPr>
              <w:pBdr>
                <w:top w:val="nil"/>
                <w:left w:val="nil"/>
                <w:bottom w:val="nil"/>
                <w:right w:val="nil"/>
                <w:between w:val="nil"/>
              </w:pBdr>
              <w:spacing w:after="0" w:line="240" w:lineRule="auto"/>
              <w:rPr>
                <w:color w:val="000000"/>
              </w:rPr>
            </w:pPr>
            <w:r>
              <w:rPr>
                <w:color w:val="000000"/>
              </w:rPr>
              <w:t>Skolebesøk for skolestarterne</w:t>
            </w:r>
          </w:p>
        </w:tc>
      </w:tr>
      <w:tr w:rsidR="00A46FBB" w14:paraId="61BA3945" w14:textId="77777777" w:rsidTr="007E3A74">
        <w:tc>
          <w:tcPr>
            <w:tcW w:w="2130" w:type="dxa"/>
            <w:shd w:val="clear" w:color="auto" w:fill="auto"/>
            <w:vAlign w:val="center"/>
          </w:tcPr>
          <w:p w14:paraId="1B11403B" w14:textId="77777777" w:rsidR="00A46FBB" w:rsidRDefault="00A46FBB" w:rsidP="007E3A74">
            <w:pPr>
              <w:pBdr>
                <w:top w:val="nil"/>
                <w:left w:val="nil"/>
                <w:bottom w:val="nil"/>
                <w:right w:val="nil"/>
                <w:between w:val="nil"/>
              </w:pBdr>
              <w:spacing w:after="0" w:line="240" w:lineRule="auto"/>
              <w:rPr>
                <w:color w:val="000000"/>
              </w:rPr>
            </w:pPr>
            <w:r>
              <w:rPr>
                <w:color w:val="000000"/>
              </w:rPr>
              <w:t>7. juni</w:t>
            </w:r>
          </w:p>
        </w:tc>
        <w:tc>
          <w:tcPr>
            <w:tcW w:w="7875" w:type="dxa"/>
          </w:tcPr>
          <w:p w14:paraId="7FD9CDD4" w14:textId="77777777" w:rsidR="00A46FBB" w:rsidRDefault="00A46FBB" w:rsidP="007E3A74">
            <w:pPr>
              <w:pBdr>
                <w:top w:val="nil"/>
                <w:left w:val="nil"/>
                <w:bottom w:val="nil"/>
                <w:right w:val="nil"/>
                <w:between w:val="nil"/>
              </w:pBdr>
              <w:spacing w:after="0" w:line="240" w:lineRule="auto"/>
              <w:rPr>
                <w:color w:val="000000"/>
              </w:rPr>
            </w:pPr>
            <w:r>
              <w:rPr>
                <w:color w:val="000000"/>
              </w:rPr>
              <w:t>Sommeravslutning</w:t>
            </w:r>
          </w:p>
        </w:tc>
      </w:tr>
      <w:tr w:rsidR="00A46FBB" w14:paraId="3C2DEF34" w14:textId="77777777" w:rsidTr="007E3A74">
        <w:tc>
          <w:tcPr>
            <w:tcW w:w="2130" w:type="dxa"/>
            <w:shd w:val="clear" w:color="auto" w:fill="auto"/>
            <w:vAlign w:val="center"/>
          </w:tcPr>
          <w:p w14:paraId="403404A0" w14:textId="6F97DF86" w:rsidR="00A46FBB" w:rsidRDefault="00A46FBB" w:rsidP="007E3A74">
            <w:pPr>
              <w:pBdr>
                <w:top w:val="nil"/>
                <w:left w:val="nil"/>
                <w:bottom w:val="nil"/>
                <w:right w:val="nil"/>
                <w:between w:val="nil"/>
              </w:pBdr>
              <w:spacing w:after="0" w:line="240" w:lineRule="auto"/>
              <w:rPr>
                <w:color w:val="000000"/>
              </w:rPr>
            </w:pPr>
            <w:r>
              <w:rPr>
                <w:color w:val="000000"/>
              </w:rPr>
              <w:t>1</w:t>
            </w:r>
            <w:r w:rsidR="00587F1D">
              <w:rPr>
                <w:color w:val="000000"/>
              </w:rPr>
              <w:t>9. juni</w:t>
            </w:r>
          </w:p>
        </w:tc>
        <w:tc>
          <w:tcPr>
            <w:tcW w:w="7875" w:type="dxa"/>
          </w:tcPr>
          <w:p w14:paraId="26A251EE" w14:textId="2C27A2A8" w:rsidR="00A46FBB" w:rsidRDefault="00A46FBB" w:rsidP="007E3A74">
            <w:pPr>
              <w:pBdr>
                <w:top w:val="nil"/>
                <w:left w:val="nil"/>
                <w:bottom w:val="nil"/>
                <w:right w:val="nil"/>
                <w:between w:val="nil"/>
              </w:pBdr>
              <w:spacing w:after="0" w:line="240" w:lineRule="auto"/>
              <w:rPr>
                <w:color w:val="000000"/>
              </w:rPr>
            </w:pPr>
            <w:r>
              <w:rPr>
                <w:color w:val="000000"/>
              </w:rPr>
              <w:t xml:space="preserve">Foreldremøte nye foreldre </w:t>
            </w:r>
          </w:p>
        </w:tc>
      </w:tr>
      <w:tr w:rsidR="00A46FBB" w14:paraId="09B5546E" w14:textId="77777777" w:rsidTr="007E3A74">
        <w:tc>
          <w:tcPr>
            <w:tcW w:w="2130" w:type="dxa"/>
            <w:shd w:val="clear" w:color="auto" w:fill="auto"/>
            <w:vAlign w:val="center"/>
          </w:tcPr>
          <w:p w14:paraId="493E6C44" w14:textId="4D78B7B9" w:rsidR="00A46FBB" w:rsidRDefault="00A46FBB" w:rsidP="007E3A74">
            <w:pPr>
              <w:pBdr>
                <w:top w:val="nil"/>
                <w:left w:val="nil"/>
                <w:bottom w:val="nil"/>
                <w:right w:val="nil"/>
                <w:between w:val="nil"/>
              </w:pBdr>
              <w:spacing w:after="0" w:line="240" w:lineRule="auto"/>
              <w:rPr>
                <w:color w:val="000000"/>
              </w:rPr>
            </w:pPr>
            <w:r>
              <w:t>Uke 2</w:t>
            </w:r>
            <w:r w:rsidR="00677606">
              <w:t>7</w:t>
            </w:r>
            <w:r>
              <w:t>-30. 2024</w:t>
            </w:r>
          </w:p>
        </w:tc>
        <w:tc>
          <w:tcPr>
            <w:tcW w:w="7875" w:type="dxa"/>
          </w:tcPr>
          <w:p w14:paraId="7ACC4664" w14:textId="77777777" w:rsidR="00A46FBB" w:rsidRDefault="00A46FBB" w:rsidP="007E3A74">
            <w:pPr>
              <w:pBdr>
                <w:top w:val="nil"/>
                <w:left w:val="nil"/>
                <w:bottom w:val="nil"/>
                <w:right w:val="nil"/>
                <w:between w:val="nil"/>
              </w:pBdr>
              <w:spacing w:after="0" w:line="240" w:lineRule="auto"/>
              <w:rPr>
                <w:color w:val="000000"/>
              </w:rPr>
            </w:pPr>
            <w:r>
              <w:t>Sommerferie: barnehagen er stengt</w:t>
            </w:r>
          </w:p>
        </w:tc>
      </w:tr>
      <w:tr w:rsidR="00A46FBB" w14:paraId="231A2471" w14:textId="77777777" w:rsidTr="007E3A74">
        <w:tc>
          <w:tcPr>
            <w:tcW w:w="2130" w:type="dxa"/>
            <w:shd w:val="clear" w:color="auto" w:fill="auto"/>
            <w:vAlign w:val="center"/>
          </w:tcPr>
          <w:p w14:paraId="0C74BB3C" w14:textId="77777777" w:rsidR="00A46FBB" w:rsidRDefault="00A46FBB" w:rsidP="007E3A74">
            <w:pPr>
              <w:pBdr>
                <w:top w:val="nil"/>
                <w:left w:val="nil"/>
                <w:bottom w:val="nil"/>
                <w:right w:val="nil"/>
                <w:between w:val="nil"/>
              </w:pBdr>
              <w:spacing w:after="0" w:line="240" w:lineRule="auto"/>
            </w:pPr>
            <w:r>
              <w:t>29. juli</w:t>
            </w:r>
          </w:p>
        </w:tc>
        <w:tc>
          <w:tcPr>
            <w:tcW w:w="7875" w:type="dxa"/>
          </w:tcPr>
          <w:p w14:paraId="753F93E8" w14:textId="77777777" w:rsidR="00A46FBB" w:rsidRDefault="00A46FBB" w:rsidP="007E3A74">
            <w:pPr>
              <w:pBdr>
                <w:top w:val="nil"/>
                <w:left w:val="nil"/>
                <w:bottom w:val="nil"/>
                <w:right w:val="nil"/>
                <w:between w:val="nil"/>
              </w:pBdr>
              <w:spacing w:after="0" w:line="240" w:lineRule="auto"/>
            </w:pPr>
            <w:r>
              <w:t>Planleggingsdag: barnehagen er stengt</w:t>
            </w:r>
          </w:p>
        </w:tc>
      </w:tr>
      <w:tr w:rsidR="00A46FBB" w14:paraId="571DEBDA" w14:textId="77777777" w:rsidTr="007E3A74">
        <w:tc>
          <w:tcPr>
            <w:tcW w:w="2130" w:type="dxa"/>
            <w:shd w:val="clear" w:color="auto" w:fill="auto"/>
            <w:vAlign w:val="center"/>
          </w:tcPr>
          <w:p w14:paraId="3CF4D1F3" w14:textId="77777777" w:rsidR="00A46FBB" w:rsidRDefault="00A46FBB" w:rsidP="007E3A74">
            <w:pPr>
              <w:pBdr>
                <w:top w:val="nil"/>
                <w:left w:val="nil"/>
                <w:bottom w:val="nil"/>
                <w:right w:val="nil"/>
                <w:between w:val="nil"/>
              </w:pBdr>
              <w:spacing w:after="0" w:line="240" w:lineRule="auto"/>
            </w:pPr>
            <w:r>
              <w:t>30. juli</w:t>
            </w:r>
          </w:p>
        </w:tc>
        <w:tc>
          <w:tcPr>
            <w:tcW w:w="7875" w:type="dxa"/>
          </w:tcPr>
          <w:p w14:paraId="17273B62" w14:textId="77777777" w:rsidR="00A46FBB" w:rsidRDefault="00A46FBB" w:rsidP="007E3A74">
            <w:pPr>
              <w:pBdr>
                <w:top w:val="nil"/>
                <w:left w:val="nil"/>
                <w:bottom w:val="nil"/>
                <w:right w:val="nil"/>
                <w:between w:val="nil"/>
              </w:pBdr>
              <w:spacing w:after="0" w:line="240" w:lineRule="auto"/>
            </w:pPr>
            <w:r>
              <w:t>Christinedal åpner etter sommerferien</w:t>
            </w:r>
          </w:p>
        </w:tc>
      </w:tr>
    </w:tbl>
    <w:p w14:paraId="38F88A31" w14:textId="77777777" w:rsidR="001B02D7" w:rsidRPr="00CB3678" w:rsidRDefault="001B02D7" w:rsidP="009B4577">
      <w:pPr>
        <w:rPr>
          <w:rFonts w:ascii="Times New Roman" w:hAnsi="Times New Roman" w:cs="Times New Roman"/>
        </w:rPr>
      </w:pPr>
    </w:p>
    <w:p w14:paraId="24184EF3" w14:textId="29C05E68" w:rsidR="009B4577" w:rsidRPr="00CB3678" w:rsidRDefault="00184540" w:rsidP="009B4577">
      <w:pPr>
        <w:rPr>
          <w:rFonts w:ascii="Times New Roman" w:hAnsi="Times New Roman" w:cs="Times New Roman"/>
        </w:rPr>
      </w:pPr>
      <w:r w:rsidRPr="00CB3678">
        <w:rPr>
          <w:rFonts w:ascii="Times New Roman" w:hAnsi="Times New Roman" w:cs="Times New Roman"/>
        </w:rPr>
        <w:t xml:space="preserve">Fastsatt av SU: </w:t>
      </w:r>
    </w:p>
    <w:p w14:paraId="53998BA8" w14:textId="7A18F01C" w:rsidR="00184540" w:rsidRPr="00CB3678" w:rsidRDefault="00184540" w:rsidP="009B4577">
      <w:pPr>
        <w:rPr>
          <w:rFonts w:ascii="Times New Roman" w:hAnsi="Times New Roman" w:cs="Times New Roman"/>
        </w:rPr>
      </w:pPr>
      <w:r w:rsidRPr="00CB3678">
        <w:rPr>
          <w:rFonts w:ascii="Times New Roman" w:hAnsi="Times New Roman" w:cs="Times New Roman"/>
        </w:rPr>
        <w:t xml:space="preserve">Barnehagens styrer: </w:t>
      </w:r>
    </w:p>
    <w:bookmarkEnd w:id="1"/>
    <w:p w14:paraId="7AD059F1" w14:textId="77777777" w:rsidR="00A01767" w:rsidRPr="00CB3678" w:rsidRDefault="00A01767" w:rsidP="002A710E">
      <w:pPr>
        <w:rPr>
          <w:rFonts w:ascii="Times New Roman" w:hAnsi="Times New Roman" w:cs="Times New Roman"/>
        </w:rPr>
      </w:pPr>
    </w:p>
    <w:p w14:paraId="6BA5D2ED" w14:textId="77777777" w:rsidR="00A01767" w:rsidRDefault="00A01767" w:rsidP="002A710E"/>
    <w:p w14:paraId="4B927411" w14:textId="77777777" w:rsidR="00A01767" w:rsidRDefault="00A01767" w:rsidP="002A710E"/>
    <w:p w14:paraId="2375B24C" w14:textId="77777777" w:rsidR="00A01767" w:rsidRPr="009B4577" w:rsidRDefault="00A01767" w:rsidP="002A710E"/>
    <w:sectPr w:rsidR="00A01767" w:rsidRPr="009B4577" w:rsidSect="00DF3DE4">
      <w:pgSz w:w="11906" w:h="16838"/>
      <w:pgMar w:top="2127" w:right="1338" w:bottom="1418" w:left="1298" w:header="709" w:footer="3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CB6FE" w14:textId="77777777" w:rsidR="00E71E29" w:rsidRDefault="00E71E29" w:rsidP="005D093C">
      <w:pPr>
        <w:spacing w:after="0" w:line="240" w:lineRule="auto"/>
      </w:pPr>
      <w:r>
        <w:separator/>
      </w:r>
    </w:p>
  </w:endnote>
  <w:endnote w:type="continuationSeparator" w:id="0">
    <w:p w14:paraId="0AA962F8" w14:textId="77777777" w:rsidR="00E71E29" w:rsidRDefault="00E71E29"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slo Sans Office">
    <w:altName w:val="Calibri"/>
    <w:panose1 w:val="020B0604020202020204"/>
    <w:charset w:val="00"/>
    <w:family w:val="auto"/>
    <w:pitch w:val="variable"/>
    <w:sig w:usb0="00000007" w:usb1="00000001" w:usb2="00000000" w:usb3="00000000" w:csb0="00000093"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obster">
    <w:altName w:val="Calibri"/>
    <w:panose1 w:val="020B0604020202020204"/>
    <w:charset w:val="00"/>
    <w:family w:val="auto"/>
    <w:pitch w:val="variable"/>
    <w:sig w:usb0="20000207" w:usb1="00000001"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F3124" w14:textId="77777777" w:rsidR="00E71E29" w:rsidRDefault="00E71E29" w:rsidP="005D093C">
      <w:pPr>
        <w:spacing w:after="0" w:line="240" w:lineRule="auto"/>
      </w:pPr>
      <w:r>
        <w:separator/>
      </w:r>
    </w:p>
  </w:footnote>
  <w:footnote w:type="continuationSeparator" w:id="0">
    <w:p w14:paraId="710301C7" w14:textId="77777777" w:rsidR="00E71E29" w:rsidRDefault="00E71E29"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195738"/>
      <w:docPartObj>
        <w:docPartGallery w:val="Page Numbers (Top of Page)"/>
        <w:docPartUnique/>
      </w:docPartObj>
    </w:sdtPr>
    <w:sdtContent>
      <w:p w14:paraId="7B47B6F1" w14:textId="77777777" w:rsidR="00840097" w:rsidRDefault="00045C0A" w:rsidP="004F3AB7">
        <w:pPr>
          <w:pStyle w:val="Topptekst"/>
        </w:pPr>
        <w:r w:rsidRPr="002C76D2">
          <w:rPr>
            <w:b/>
          </w:rPr>
          <w:fldChar w:fldCharType="begin"/>
        </w:r>
        <w:r w:rsidRPr="002C76D2">
          <w:rPr>
            <w:b/>
          </w:rPr>
          <w:instrText>PAGE   \* MERGEFORMAT</w:instrText>
        </w:r>
        <w:r w:rsidRPr="002C76D2">
          <w:rPr>
            <w:b/>
          </w:rPr>
          <w:fldChar w:fldCharType="separate"/>
        </w:r>
        <w:r w:rsidR="00224AB0">
          <w:rPr>
            <w:b/>
            <w:noProof/>
          </w:rPr>
          <w:t>6</w:t>
        </w:r>
        <w:r w:rsidRPr="002C76D2">
          <w:rPr>
            <w:b/>
          </w:rPr>
          <w:fldChar w:fldCharType="end"/>
        </w:r>
        <w:r w:rsidR="003B525F">
          <w:rPr>
            <w:b/>
          </w:rPr>
          <w:t xml:space="preserve"> </w:t>
        </w:r>
        <w:r w:rsidR="003B525F">
          <w:rPr>
            <w:rFonts w:ascii="Arial" w:hAnsi="Arial" w:cs="Arial"/>
            <w:color w:val="000000"/>
            <w:sz w:val="22"/>
          </w:rPr>
          <w:t xml:space="preserve">• </w:t>
        </w:r>
        <w:r w:rsidR="00224AB0">
          <w:t>Årsplan 202</w:t>
        </w:r>
        <w:r w:rsidR="00F343BA">
          <w:t>3</w:t>
        </w:r>
        <w:r w:rsidR="00840097">
          <w:t>/2024</w:t>
        </w:r>
      </w:p>
      <w:p w14:paraId="0A0BD60B" w14:textId="20912511" w:rsidR="00045C0A" w:rsidRDefault="00000000" w:rsidP="004F3AB7">
        <w:pPr>
          <w:pStyle w:val="Topptekst"/>
        </w:pPr>
      </w:p>
    </w:sdtContent>
  </w:sdt>
  <w:p w14:paraId="031F1EF8" w14:textId="77777777" w:rsidR="00045C0A" w:rsidRDefault="00045C0A" w:rsidP="004F3AB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ACF3" w14:textId="7BB03C81" w:rsidR="00CF3E97" w:rsidRDefault="005464BD" w:rsidP="00F343BA">
    <w:pPr>
      <w:pStyle w:val="Topptekst"/>
      <w:tabs>
        <w:tab w:val="clear" w:pos="4536"/>
        <w:tab w:val="clear" w:pos="9072"/>
        <w:tab w:val="left" w:pos="2970"/>
      </w:tabs>
      <w:jc w:val="right"/>
    </w:pPr>
    <w:r>
      <w:t>Årsplan 202</w:t>
    </w:r>
    <w:r w:rsidR="00F343BA">
      <w:t>3/2024</w:t>
    </w:r>
    <w:r w:rsidR="003B525F">
      <w:t xml:space="preserve"> </w:t>
    </w:r>
    <w:r w:rsidR="003B525F">
      <w:rPr>
        <w:rFonts w:ascii="Arial" w:hAnsi="Arial" w:cs="Arial"/>
        <w:color w:val="000000"/>
        <w:sz w:val="22"/>
      </w:rPr>
      <w:t>•</w:t>
    </w:r>
    <w:r w:rsidR="003B525F">
      <w:t xml:space="preserve"> </w:t>
    </w:r>
    <w:sdt>
      <w:sdtPr>
        <w:id w:val="1735892759"/>
        <w:docPartObj>
          <w:docPartGallery w:val="Page Numbers (Top of Page)"/>
          <w:docPartUnique/>
        </w:docPartObj>
      </w:sdtPr>
      <w:sdtContent>
        <w:r w:rsidR="00CF3E97" w:rsidRPr="003C75E6">
          <w:rPr>
            <w:b/>
          </w:rPr>
          <w:fldChar w:fldCharType="begin"/>
        </w:r>
        <w:r w:rsidR="00CF3E97" w:rsidRPr="003C75E6">
          <w:rPr>
            <w:b/>
          </w:rPr>
          <w:instrText>PAGE   \* MERGEFORMAT</w:instrText>
        </w:r>
        <w:r w:rsidR="00CF3E97" w:rsidRPr="003C75E6">
          <w:rPr>
            <w:b/>
          </w:rPr>
          <w:fldChar w:fldCharType="separate"/>
        </w:r>
        <w:r w:rsidR="00224AB0">
          <w:rPr>
            <w:b/>
            <w:noProof/>
          </w:rPr>
          <w:t>7</w:t>
        </w:r>
        <w:r w:rsidR="00CF3E97" w:rsidRPr="003C75E6">
          <w:rPr>
            <w:b/>
          </w:rPr>
          <w:fldChar w:fldCharType="end"/>
        </w:r>
      </w:sdtContent>
    </w:sdt>
  </w:p>
  <w:p w14:paraId="7EA9A43D" w14:textId="77777777" w:rsidR="00CF3E97" w:rsidRDefault="00CF3E97" w:rsidP="004F3AB7">
    <w:pPr>
      <w:pStyle w:val="Topptekst"/>
      <w:jc w:val="right"/>
    </w:pPr>
  </w:p>
  <w:p w14:paraId="4D0EC0AE" w14:textId="77777777" w:rsidR="00CF3E97" w:rsidRDefault="00CF3E97" w:rsidP="004F3AB7">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0A07F" w14:textId="77777777" w:rsidR="009C3FA1" w:rsidRDefault="009C3FA1">
    <w:pPr>
      <w:pStyle w:val="Topptekst"/>
    </w:pPr>
  </w:p>
  <w:p w14:paraId="72CA17B4" w14:textId="77777777" w:rsidR="009C3FA1" w:rsidRDefault="009C3F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2C70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4853D6"/>
    <w:multiLevelType w:val="hybridMultilevel"/>
    <w:tmpl w:val="C8840936"/>
    <w:lvl w:ilvl="0" w:tplc="04140001">
      <w:start w:val="1"/>
      <w:numFmt w:val="bullet"/>
      <w:lvlText w:val=""/>
      <w:lvlJc w:val="left"/>
      <w:pPr>
        <w:ind w:left="720" w:hanging="360"/>
      </w:pPr>
      <w:rPr>
        <w:rFonts w:ascii="Symbol" w:hAnsi="Symbol" w:hint="default"/>
      </w:rPr>
    </w:lvl>
    <w:lvl w:ilvl="1" w:tplc="B3EC1078">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40086A"/>
    <w:multiLevelType w:val="multilevel"/>
    <w:tmpl w:val="E4A2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83738E"/>
    <w:multiLevelType w:val="hybridMultilevel"/>
    <w:tmpl w:val="A81CCD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696C06"/>
    <w:multiLevelType w:val="multilevel"/>
    <w:tmpl w:val="6C2E9D0E"/>
    <w:lvl w:ilvl="0">
      <w:start w:val="1"/>
      <w:numFmt w:val="decimal"/>
      <w:pStyle w:val="Oversk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12130B47"/>
    <w:multiLevelType w:val="hybridMultilevel"/>
    <w:tmpl w:val="1ABAC29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B41C06"/>
    <w:multiLevelType w:val="hybridMultilevel"/>
    <w:tmpl w:val="BE8A5F56"/>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7048F6"/>
    <w:multiLevelType w:val="hybridMultilevel"/>
    <w:tmpl w:val="B6B6EF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477FC8"/>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B8620A2"/>
    <w:multiLevelType w:val="hybridMultilevel"/>
    <w:tmpl w:val="4E72EC90"/>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E753A"/>
    <w:multiLevelType w:val="multilevel"/>
    <w:tmpl w:val="2886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7C5A01"/>
    <w:multiLevelType w:val="hybridMultilevel"/>
    <w:tmpl w:val="507E5F42"/>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0EF1AFB"/>
    <w:multiLevelType w:val="multilevel"/>
    <w:tmpl w:val="99D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3172E1"/>
    <w:multiLevelType w:val="hybridMultilevel"/>
    <w:tmpl w:val="EC1A3FA2"/>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4"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FEF15CB"/>
    <w:multiLevelType w:val="multilevel"/>
    <w:tmpl w:val="A0766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E15AF6"/>
    <w:multiLevelType w:val="hybridMultilevel"/>
    <w:tmpl w:val="AD9248F4"/>
    <w:lvl w:ilvl="0" w:tplc="04140001">
      <w:start w:val="1"/>
      <w:numFmt w:val="bullet"/>
      <w:lvlText w:val=""/>
      <w:lvlJc w:val="left"/>
      <w:pPr>
        <w:ind w:left="792" w:hanging="360"/>
      </w:pPr>
      <w:rPr>
        <w:rFonts w:ascii="Symbol" w:hAnsi="Symbol"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7" w15:restartNumberingAfterBreak="0">
    <w:nsid w:val="33690524"/>
    <w:multiLevelType w:val="multilevel"/>
    <w:tmpl w:val="E67A6E9C"/>
    <w:lvl w:ilvl="0">
      <w:start w:val="1"/>
      <w:numFmt w:val="decimal"/>
      <w:pStyle w:val="punktliste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4222829"/>
    <w:multiLevelType w:val="hybridMultilevel"/>
    <w:tmpl w:val="AE06A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510553A"/>
    <w:multiLevelType w:val="multilevel"/>
    <w:tmpl w:val="8E70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C42B9"/>
    <w:multiLevelType w:val="hybridMultilevel"/>
    <w:tmpl w:val="97D43E1E"/>
    <w:lvl w:ilvl="0" w:tplc="68CCB93A">
      <w:start w:val="1"/>
      <w:numFmt w:val="decimal"/>
      <w:lvlText w:val="%1."/>
      <w:lvlJc w:val="left"/>
      <w:pPr>
        <w:ind w:left="720" w:hanging="360"/>
      </w:pPr>
      <w:rPr>
        <w:rFonts w:asciiTheme="majorHAnsi" w:eastAsiaTheme="majorEastAsia" w:hAnsiTheme="majorHAnsi" w:cstheme="majorBidi"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E4A5224"/>
    <w:multiLevelType w:val="hybridMultilevel"/>
    <w:tmpl w:val="C922B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EBC019D"/>
    <w:multiLevelType w:val="hybridMultilevel"/>
    <w:tmpl w:val="1908934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698727B"/>
    <w:multiLevelType w:val="hybridMultilevel"/>
    <w:tmpl w:val="6868D2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960239A"/>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04D51DC"/>
    <w:multiLevelType w:val="hybridMultilevel"/>
    <w:tmpl w:val="21A64A1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9627B3"/>
    <w:multiLevelType w:val="multilevel"/>
    <w:tmpl w:val="4BB6E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260828"/>
    <w:multiLevelType w:val="hybridMultilevel"/>
    <w:tmpl w:val="6F629744"/>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89807CA"/>
    <w:multiLevelType w:val="multilevel"/>
    <w:tmpl w:val="0524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23523B"/>
    <w:multiLevelType w:val="hybridMultilevel"/>
    <w:tmpl w:val="F6F0EB5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B53188"/>
    <w:multiLevelType w:val="multilevel"/>
    <w:tmpl w:val="CDE2E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DD7280"/>
    <w:multiLevelType w:val="hybridMultilevel"/>
    <w:tmpl w:val="9E4084D2"/>
    <w:lvl w:ilvl="0" w:tplc="9C8073CA">
      <w:numFmt w:val="bullet"/>
      <w:lvlText w:val="•"/>
      <w:lvlJc w:val="left"/>
      <w:pPr>
        <w:ind w:left="1068" w:hanging="708"/>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0847C40"/>
    <w:multiLevelType w:val="multilevel"/>
    <w:tmpl w:val="4C0E4302"/>
    <w:lvl w:ilvl="0">
      <w:numFmt w:val="bullet"/>
      <w:pStyle w:val="punktliste-ml"/>
      <w:lvlText w:val="•"/>
      <w:lvlJc w:val="left"/>
      <w:pPr>
        <w:ind w:left="432" w:hanging="432"/>
      </w:pPr>
      <w:rPr>
        <w:rFonts w:ascii="Oslo Sans Office" w:eastAsiaTheme="minorHAnsi" w:hAnsi="Oslo Sans Office" w:cstheme="minorBidi" w:hint="default"/>
      </w:r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28E32D4"/>
    <w:multiLevelType w:val="hybridMultilevel"/>
    <w:tmpl w:val="F9E453E4"/>
    <w:lvl w:ilvl="0" w:tplc="E5325ECA">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6F87A7B"/>
    <w:multiLevelType w:val="hybridMultilevel"/>
    <w:tmpl w:val="902A3366"/>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8B94079"/>
    <w:multiLevelType w:val="multilevel"/>
    <w:tmpl w:val="4DE8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066827"/>
    <w:multiLevelType w:val="hybridMultilevel"/>
    <w:tmpl w:val="26A612CC"/>
    <w:lvl w:ilvl="0" w:tplc="726C334C">
      <w:start w:val="1"/>
      <w:numFmt w:val="bullet"/>
      <w:pStyle w:val="underpunktertiltak"/>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7" w15:restartNumberingAfterBreak="0">
    <w:nsid w:val="6F0C63F0"/>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FBC55B1"/>
    <w:multiLevelType w:val="hybridMultilevel"/>
    <w:tmpl w:val="3A9A7558"/>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39" w15:restartNumberingAfterBreak="0">
    <w:nsid w:val="72851762"/>
    <w:multiLevelType w:val="multilevel"/>
    <w:tmpl w:val="9A960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37074B"/>
    <w:multiLevelType w:val="hybridMultilevel"/>
    <w:tmpl w:val="F6D01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FA40928"/>
    <w:multiLevelType w:val="multilevel"/>
    <w:tmpl w:val="0A744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1836658">
    <w:abstractNumId w:val="14"/>
  </w:num>
  <w:num w:numId="2" w16cid:durableId="1564027216">
    <w:abstractNumId w:val="38"/>
  </w:num>
  <w:num w:numId="3" w16cid:durableId="1442185668">
    <w:abstractNumId w:val="13"/>
  </w:num>
  <w:num w:numId="4" w16cid:durableId="1660383417">
    <w:abstractNumId w:val="0"/>
  </w:num>
  <w:num w:numId="5" w16cid:durableId="1843008231">
    <w:abstractNumId w:val="33"/>
  </w:num>
  <w:num w:numId="6" w16cid:durableId="1564411163">
    <w:abstractNumId w:val="4"/>
  </w:num>
  <w:num w:numId="7" w16cid:durableId="45181076">
    <w:abstractNumId w:val="3"/>
  </w:num>
  <w:num w:numId="8" w16cid:durableId="72824191">
    <w:abstractNumId w:val="31"/>
  </w:num>
  <w:num w:numId="9" w16cid:durableId="393550387">
    <w:abstractNumId w:val="24"/>
  </w:num>
  <w:num w:numId="10" w16cid:durableId="828833872">
    <w:abstractNumId w:val="8"/>
  </w:num>
  <w:num w:numId="11" w16cid:durableId="1646662652">
    <w:abstractNumId w:val="37"/>
  </w:num>
  <w:num w:numId="12" w16cid:durableId="301159882">
    <w:abstractNumId w:val="32"/>
  </w:num>
  <w:num w:numId="13" w16cid:durableId="1252281499">
    <w:abstractNumId w:val="29"/>
  </w:num>
  <w:num w:numId="14" w16cid:durableId="2132240538">
    <w:abstractNumId w:val="16"/>
  </w:num>
  <w:num w:numId="15" w16cid:durableId="1477062585">
    <w:abstractNumId w:val="1"/>
  </w:num>
  <w:num w:numId="16" w16cid:durableId="745494433">
    <w:abstractNumId w:val="27"/>
  </w:num>
  <w:num w:numId="17" w16cid:durableId="149641756">
    <w:abstractNumId w:val="11"/>
  </w:num>
  <w:num w:numId="18" w16cid:durableId="625815439">
    <w:abstractNumId w:val="9"/>
  </w:num>
  <w:num w:numId="19" w16cid:durableId="2129079401">
    <w:abstractNumId w:val="25"/>
  </w:num>
  <w:num w:numId="20" w16cid:durableId="558369112">
    <w:abstractNumId w:val="18"/>
  </w:num>
  <w:num w:numId="21" w16cid:durableId="976759998">
    <w:abstractNumId w:val="22"/>
  </w:num>
  <w:num w:numId="22" w16cid:durableId="1960646213">
    <w:abstractNumId w:val="34"/>
  </w:num>
  <w:num w:numId="23" w16cid:durableId="168375232">
    <w:abstractNumId w:val="6"/>
  </w:num>
  <w:num w:numId="24" w16cid:durableId="704673777">
    <w:abstractNumId w:val="40"/>
  </w:num>
  <w:num w:numId="25" w16cid:durableId="70664519">
    <w:abstractNumId w:val="5"/>
  </w:num>
  <w:num w:numId="26" w16cid:durableId="547569858">
    <w:abstractNumId w:val="20"/>
  </w:num>
  <w:num w:numId="27" w16cid:durableId="2035376936">
    <w:abstractNumId w:val="39"/>
  </w:num>
  <w:num w:numId="28" w16cid:durableId="1444152448">
    <w:abstractNumId w:val="2"/>
  </w:num>
  <w:num w:numId="29" w16cid:durableId="1806579261">
    <w:abstractNumId w:val="30"/>
  </w:num>
  <w:num w:numId="30" w16cid:durableId="336079861">
    <w:abstractNumId w:val="10"/>
  </w:num>
  <w:num w:numId="31" w16cid:durableId="370962411">
    <w:abstractNumId w:val="7"/>
  </w:num>
  <w:num w:numId="32" w16cid:durableId="1631015299">
    <w:abstractNumId w:val="12"/>
  </w:num>
  <w:num w:numId="33" w16cid:durableId="1296714867">
    <w:abstractNumId w:val="23"/>
  </w:num>
  <w:num w:numId="34" w16cid:durableId="641541589">
    <w:abstractNumId w:val="28"/>
  </w:num>
  <w:num w:numId="35" w16cid:durableId="1084570468">
    <w:abstractNumId w:val="41"/>
  </w:num>
  <w:num w:numId="36" w16cid:durableId="965815620">
    <w:abstractNumId w:val="15"/>
  </w:num>
  <w:num w:numId="37" w16cid:durableId="2003389744">
    <w:abstractNumId w:val="26"/>
  </w:num>
  <w:num w:numId="38" w16cid:durableId="754400035">
    <w:abstractNumId w:val="36"/>
  </w:num>
  <w:num w:numId="39" w16cid:durableId="1597012204">
    <w:abstractNumId w:val="21"/>
  </w:num>
  <w:num w:numId="40" w16cid:durableId="2132017979">
    <w:abstractNumId w:val="17"/>
  </w:num>
  <w:num w:numId="41" w16cid:durableId="288439718">
    <w:abstractNumId w:val="19"/>
  </w:num>
  <w:num w:numId="42" w16cid:durableId="82929518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BBC"/>
    <w:rsid w:val="000119BE"/>
    <w:rsid w:val="0003748C"/>
    <w:rsid w:val="000378FC"/>
    <w:rsid w:val="00040437"/>
    <w:rsid w:val="00045A13"/>
    <w:rsid w:val="00045C0A"/>
    <w:rsid w:val="00055BD2"/>
    <w:rsid w:val="00072048"/>
    <w:rsid w:val="00072EF0"/>
    <w:rsid w:val="0007620C"/>
    <w:rsid w:val="00076C77"/>
    <w:rsid w:val="00085E9A"/>
    <w:rsid w:val="00087D0E"/>
    <w:rsid w:val="00087F59"/>
    <w:rsid w:val="00095EC1"/>
    <w:rsid w:val="000963FD"/>
    <w:rsid w:val="00097646"/>
    <w:rsid w:val="000A4CE1"/>
    <w:rsid w:val="000C5E08"/>
    <w:rsid w:val="000D6FB0"/>
    <w:rsid w:val="000D7B8E"/>
    <w:rsid w:val="000F642D"/>
    <w:rsid w:val="00123D1E"/>
    <w:rsid w:val="001351E5"/>
    <w:rsid w:val="00150D5A"/>
    <w:rsid w:val="0016155B"/>
    <w:rsid w:val="00162CBC"/>
    <w:rsid w:val="001632E5"/>
    <w:rsid w:val="001660CD"/>
    <w:rsid w:val="00177B8B"/>
    <w:rsid w:val="00184540"/>
    <w:rsid w:val="00186573"/>
    <w:rsid w:val="001A3149"/>
    <w:rsid w:val="001A7795"/>
    <w:rsid w:val="001B02D7"/>
    <w:rsid w:val="001B197F"/>
    <w:rsid w:val="001C4E1A"/>
    <w:rsid w:val="001F0AAA"/>
    <w:rsid w:val="001F112F"/>
    <w:rsid w:val="001F758E"/>
    <w:rsid w:val="002050A8"/>
    <w:rsid w:val="00215DB5"/>
    <w:rsid w:val="00223DA8"/>
    <w:rsid w:val="00224AB0"/>
    <w:rsid w:val="00225992"/>
    <w:rsid w:val="00230897"/>
    <w:rsid w:val="002417B7"/>
    <w:rsid w:val="0024528D"/>
    <w:rsid w:val="00250153"/>
    <w:rsid w:val="0025699D"/>
    <w:rsid w:val="00256F96"/>
    <w:rsid w:val="00257D20"/>
    <w:rsid w:val="00272D96"/>
    <w:rsid w:val="002950B1"/>
    <w:rsid w:val="002A3C3B"/>
    <w:rsid w:val="002A710E"/>
    <w:rsid w:val="002B6FCF"/>
    <w:rsid w:val="002C21F4"/>
    <w:rsid w:val="002C76D2"/>
    <w:rsid w:val="002D1222"/>
    <w:rsid w:val="002E5651"/>
    <w:rsid w:val="002F7C57"/>
    <w:rsid w:val="00312E00"/>
    <w:rsid w:val="003245AD"/>
    <w:rsid w:val="00325D57"/>
    <w:rsid w:val="00331474"/>
    <w:rsid w:val="00332F13"/>
    <w:rsid w:val="0033711B"/>
    <w:rsid w:val="00351365"/>
    <w:rsid w:val="00352610"/>
    <w:rsid w:val="003559FB"/>
    <w:rsid w:val="00372601"/>
    <w:rsid w:val="00377518"/>
    <w:rsid w:val="0038284F"/>
    <w:rsid w:val="00387421"/>
    <w:rsid w:val="00391934"/>
    <w:rsid w:val="00395571"/>
    <w:rsid w:val="003B525F"/>
    <w:rsid w:val="003B5D07"/>
    <w:rsid w:val="003C5580"/>
    <w:rsid w:val="003C75E6"/>
    <w:rsid w:val="003D0A6C"/>
    <w:rsid w:val="003D686C"/>
    <w:rsid w:val="003E368B"/>
    <w:rsid w:val="003E3F95"/>
    <w:rsid w:val="003E56EC"/>
    <w:rsid w:val="003F70C9"/>
    <w:rsid w:val="004174E7"/>
    <w:rsid w:val="00423ACE"/>
    <w:rsid w:val="00425FC2"/>
    <w:rsid w:val="004324C8"/>
    <w:rsid w:val="00434BBC"/>
    <w:rsid w:val="0044147A"/>
    <w:rsid w:val="00442E77"/>
    <w:rsid w:val="0044619F"/>
    <w:rsid w:val="004474ED"/>
    <w:rsid w:val="0045627B"/>
    <w:rsid w:val="00465C61"/>
    <w:rsid w:val="00466574"/>
    <w:rsid w:val="00483FE0"/>
    <w:rsid w:val="0049108D"/>
    <w:rsid w:val="00492FDD"/>
    <w:rsid w:val="00493C71"/>
    <w:rsid w:val="00493E1F"/>
    <w:rsid w:val="004A3D84"/>
    <w:rsid w:val="004A7F85"/>
    <w:rsid w:val="004D38F9"/>
    <w:rsid w:val="004D5E39"/>
    <w:rsid w:val="004E0017"/>
    <w:rsid w:val="004E7BCA"/>
    <w:rsid w:val="004F1D6D"/>
    <w:rsid w:val="004F3AB7"/>
    <w:rsid w:val="004F4AC3"/>
    <w:rsid w:val="005025C7"/>
    <w:rsid w:val="005031EC"/>
    <w:rsid w:val="0050497E"/>
    <w:rsid w:val="00506D4F"/>
    <w:rsid w:val="00516E9B"/>
    <w:rsid w:val="00521F50"/>
    <w:rsid w:val="00534AD1"/>
    <w:rsid w:val="005438D4"/>
    <w:rsid w:val="005464BD"/>
    <w:rsid w:val="0055183B"/>
    <w:rsid w:val="0056019F"/>
    <w:rsid w:val="00560391"/>
    <w:rsid w:val="00560D31"/>
    <w:rsid w:val="00567104"/>
    <w:rsid w:val="0057006B"/>
    <w:rsid w:val="0057080A"/>
    <w:rsid w:val="005812E4"/>
    <w:rsid w:val="00581F94"/>
    <w:rsid w:val="005856CC"/>
    <w:rsid w:val="00587F1D"/>
    <w:rsid w:val="00592A47"/>
    <w:rsid w:val="00593496"/>
    <w:rsid w:val="00595FDC"/>
    <w:rsid w:val="005A200E"/>
    <w:rsid w:val="005A2330"/>
    <w:rsid w:val="005D093C"/>
    <w:rsid w:val="005D0E26"/>
    <w:rsid w:val="005E25ED"/>
    <w:rsid w:val="005F1586"/>
    <w:rsid w:val="005F1765"/>
    <w:rsid w:val="005F22BA"/>
    <w:rsid w:val="0061060D"/>
    <w:rsid w:val="00670748"/>
    <w:rsid w:val="00677606"/>
    <w:rsid w:val="00685C77"/>
    <w:rsid w:val="006916A9"/>
    <w:rsid w:val="00696609"/>
    <w:rsid w:val="006A3A88"/>
    <w:rsid w:val="006A5631"/>
    <w:rsid w:val="006B20B2"/>
    <w:rsid w:val="006D2897"/>
    <w:rsid w:val="006E006E"/>
    <w:rsid w:val="006E4417"/>
    <w:rsid w:val="006F5563"/>
    <w:rsid w:val="00702DB5"/>
    <w:rsid w:val="00707755"/>
    <w:rsid w:val="00711BD3"/>
    <w:rsid w:val="00721BE6"/>
    <w:rsid w:val="00727D7C"/>
    <w:rsid w:val="0074403A"/>
    <w:rsid w:val="007447A5"/>
    <w:rsid w:val="0075749E"/>
    <w:rsid w:val="00767C71"/>
    <w:rsid w:val="007705E4"/>
    <w:rsid w:val="00770616"/>
    <w:rsid w:val="007853C9"/>
    <w:rsid w:val="007A5EFB"/>
    <w:rsid w:val="007A6C58"/>
    <w:rsid w:val="007B5A9C"/>
    <w:rsid w:val="007B748E"/>
    <w:rsid w:val="007C0350"/>
    <w:rsid w:val="007D1113"/>
    <w:rsid w:val="007E16A3"/>
    <w:rsid w:val="007E4B0D"/>
    <w:rsid w:val="007E6578"/>
    <w:rsid w:val="007E747B"/>
    <w:rsid w:val="007F7281"/>
    <w:rsid w:val="00807EEA"/>
    <w:rsid w:val="00811541"/>
    <w:rsid w:val="00812CCE"/>
    <w:rsid w:val="008215D3"/>
    <w:rsid w:val="00833218"/>
    <w:rsid w:val="00840097"/>
    <w:rsid w:val="00850D07"/>
    <w:rsid w:val="0086341D"/>
    <w:rsid w:val="00871B0F"/>
    <w:rsid w:val="00894A1E"/>
    <w:rsid w:val="008B08D2"/>
    <w:rsid w:val="008B565A"/>
    <w:rsid w:val="008B6650"/>
    <w:rsid w:val="008B717D"/>
    <w:rsid w:val="008C35F1"/>
    <w:rsid w:val="008C7CA6"/>
    <w:rsid w:val="008C7DA5"/>
    <w:rsid w:val="008D5723"/>
    <w:rsid w:val="008E0FFB"/>
    <w:rsid w:val="008E1135"/>
    <w:rsid w:val="008E78A1"/>
    <w:rsid w:val="00922615"/>
    <w:rsid w:val="00924E04"/>
    <w:rsid w:val="00947DF2"/>
    <w:rsid w:val="0097360F"/>
    <w:rsid w:val="00977991"/>
    <w:rsid w:val="009840AF"/>
    <w:rsid w:val="00987FF9"/>
    <w:rsid w:val="009911EB"/>
    <w:rsid w:val="00992016"/>
    <w:rsid w:val="009922F9"/>
    <w:rsid w:val="009A00B0"/>
    <w:rsid w:val="009A2912"/>
    <w:rsid w:val="009A37F1"/>
    <w:rsid w:val="009A68FD"/>
    <w:rsid w:val="009B4577"/>
    <w:rsid w:val="009B78CE"/>
    <w:rsid w:val="009C3FA1"/>
    <w:rsid w:val="009C793F"/>
    <w:rsid w:val="009D769A"/>
    <w:rsid w:val="009F6EBF"/>
    <w:rsid w:val="00A01767"/>
    <w:rsid w:val="00A0208E"/>
    <w:rsid w:val="00A20681"/>
    <w:rsid w:val="00A251FE"/>
    <w:rsid w:val="00A255A4"/>
    <w:rsid w:val="00A330C1"/>
    <w:rsid w:val="00A40E9F"/>
    <w:rsid w:val="00A46FBB"/>
    <w:rsid w:val="00A51B23"/>
    <w:rsid w:val="00A53C84"/>
    <w:rsid w:val="00A54981"/>
    <w:rsid w:val="00A56FBB"/>
    <w:rsid w:val="00A5762E"/>
    <w:rsid w:val="00A60156"/>
    <w:rsid w:val="00A6084E"/>
    <w:rsid w:val="00A620FA"/>
    <w:rsid w:val="00A63656"/>
    <w:rsid w:val="00A65D14"/>
    <w:rsid w:val="00A67238"/>
    <w:rsid w:val="00A816AE"/>
    <w:rsid w:val="00A8478D"/>
    <w:rsid w:val="00A93605"/>
    <w:rsid w:val="00A94D7B"/>
    <w:rsid w:val="00AA100D"/>
    <w:rsid w:val="00AA3695"/>
    <w:rsid w:val="00AC4F93"/>
    <w:rsid w:val="00AC75E2"/>
    <w:rsid w:val="00AC7941"/>
    <w:rsid w:val="00AE66A1"/>
    <w:rsid w:val="00AE7921"/>
    <w:rsid w:val="00B04C1E"/>
    <w:rsid w:val="00B10DAE"/>
    <w:rsid w:val="00B15278"/>
    <w:rsid w:val="00B17B24"/>
    <w:rsid w:val="00B27B2A"/>
    <w:rsid w:val="00B32A26"/>
    <w:rsid w:val="00B3523D"/>
    <w:rsid w:val="00B418D4"/>
    <w:rsid w:val="00B6016B"/>
    <w:rsid w:val="00BB23E7"/>
    <w:rsid w:val="00BB6DDC"/>
    <w:rsid w:val="00BB7843"/>
    <w:rsid w:val="00BD2E78"/>
    <w:rsid w:val="00BE30E3"/>
    <w:rsid w:val="00C02EF6"/>
    <w:rsid w:val="00C35974"/>
    <w:rsid w:val="00C51925"/>
    <w:rsid w:val="00C52EA6"/>
    <w:rsid w:val="00C62340"/>
    <w:rsid w:val="00C67871"/>
    <w:rsid w:val="00C7065F"/>
    <w:rsid w:val="00C71B16"/>
    <w:rsid w:val="00C8239B"/>
    <w:rsid w:val="00C926BA"/>
    <w:rsid w:val="00C9364F"/>
    <w:rsid w:val="00CA5A3E"/>
    <w:rsid w:val="00CA66AA"/>
    <w:rsid w:val="00CB12F1"/>
    <w:rsid w:val="00CB2811"/>
    <w:rsid w:val="00CB3678"/>
    <w:rsid w:val="00CD0A02"/>
    <w:rsid w:val="00CF3E97"/>
    <w:rsid w:val="00CF5A4A"/>
    <w:rsid w:val="00D03348"/>
    <w:rsid w:val="00D078D2"/>
    <w:rsid w:val="00D20769"/>
    <w:rsid w:val="00D31137"/>
    <w:rsid w:val="00D32970"/>
    <w:rsid w:val="00D44A50"/>
    <w:rsid w:val="00D56CE0"/>
    <w:rsid w:val="00D60203"/>
    <w:rsid w:val="00D771CB"/>
    <w:rsid w:val="00D80276"/>
    <w:rsid w:val="00D8326C"/>
    <w:rsid w:val="00DA2119"/>
    <w:rsid w:val="00DB1284"/>
    <w:rsid w:val="00DB5792"/>
    <w:rsid w:val="00DC0F4D"/>
    <w:rsid w:val="00DC22A3"/>
    <w:rsid w:val="00DC6FE9"/>
    <w:rsid w:val="00DE0049"/>
    <w:rsid w:val="00DF1B5A"/>
    <w:rsid w:val="00DF3DE4"/>
    <w:rsid w:val="00E02FD4"/>
    <w:rsid w:val="00E13E67"/>
    <w:rsid w:val="00E20835"/>
    <w:rsid w:val="00E347A6"/>
    <w:rsid w:val="00E51F3C"/>
    <w:rsid w:val="00E61996"/>
    <w:rsid w:val="00E62D32"/>
    <w:rsid w:val="00E67561"/>
    <w:rsid w:val="00E70B10"/>
    <w:rsid w:val="00E71E29"/>
    <w:rsid w:val="00E75DB6"/>
    <w:rsid w:val="00E84D6C"/>
    <w:rsid w:val="00E95B67"/>
    <w:rsid w:val="00EA0655"/>
    <w:rsid w:val="00EB3FAA"/>
    <w:rsid w:val="00ED0B39"/>
    <w:rsid w:val="00EE450D"/>
    <w:rsid w:val="00EE55D3"/>
    <w:rsid w:val="00EE78D4"/>
    <w:rsid w:val="00EF4DE7"/>
    <w:rsid w:val="00F04272"/>
    <w:rsid w:val="00F150A1"/>
    <w:rsid w:val="00F343BA"/>
    <w:rsid w:val="00F54CF0"/>
    <w:rsid w:val="00F55F2C"/>
    <w:rsid w:val="00F6223E"/>
    <w:rsid w:val="00F65B8C"/>
    <w:rsid w:val="00F72C8F"/>
    <w:rsid w:val="00FA6CE7"/>
    <w:rsid w:val="00FC106E"/>
    <w:rsid w:val="00FC1B1D"/>
    <w:rsid w:val="00FD1F26"/>
    <w:rsid w:val="00FD2210"/>
    <w:rsid w:val="00FD7841"/>
    <w:rsid w:val="00FD7882"/>
    <w:rsid w:val="00FE1BFC"/>
    <w:rsid w:val="00FE7877"/>
    <w:rsid w:val="00FF15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F7ACF"/>
  <w15:docId w15:val="{F2695529-D897-48BE-9344-34F916F8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13"/>
    <w:pPr>
      <w:spacing w:after="280" w:line="264" w:lineRule="auto"/>
    </w:pPr>
    <w:rPr>
      <w:sz w:val="20"/>
    </w:rPr>
  </w:style>
  <w:style w:type="paragraph" w:styleId="Overskrift1">
    <w:name w:val="heading 1"/>
    <w:basedOn w:val="Normal"/>
    <w:next w:val="Normal"/>
    <w:link w:val="Overskrift1Tegn"/>
    <w:uiPriority w:val="9"/>
    <w:qFormat/>
    <w:rsid w:val="00C62340"/>
    <w:pPr>
      <w:keepNext/>
      <w:keepLines/>
      <w:numPr>
        <w:numId w:val="6"/>
      </w:numPr>
      <w:spacing w:after="120" w:line="240" w:lineRule="auto"/>
      <w:outlineLvl w:val="0"/>
    </w:pPr>
    <w:rPr>
      <w:rFonts w:asciiTheme="majorHAnsi" w:eastAsiaTheme="majorEastAsia" w:hAnsiTheme="majorHAnsi" w:cstheme="majorBidi"/>
      <w:color w:val="2A2859" w:themeColor="text2"/>
      <w:sz w:val="32"/>
      <w:szCs w:val="32"/>
    </w:rPr>
  </w:style>
  <w:style w:type="paragraph" w:styleId="Overskrift2">
    <w:name w:val="heading 2"/>
    <w:basedOn w:val="Normal"/>
    <w:next w:val="Normal"/>
    <w:link w:val="Overskrift2Tegn"/>
    <w:uiPriority w:val="9"/>
    <w:rsid w:val="00C62340"/>
    <w:pPr>
      <w:keepNext/>
      <w:keepLines/>
      <w:numPr>
        <w:ilvl w:val="1"/>
        <w:numId w:val="6"/>
      </w:numPr>
      <w:spacing w:after="0"/>
      <w:outlineLvl w:val="1"/>
    </w:pPr>
    <w:rPr>
      <w:rFonts w:asciiTheme="majorHAnsi" w:eastAsiaTheme="majorEastAsia" w:hAnsiTheme="majorHAnsi" w:cstheme="majorBidi"/>
      <w:color w:val="2A2859" w:themeColor="text2"/>
      <w:sz w:val="27"/>
      <w:szCs w:val="26"/>
    </w:rPr>
  </w:style>
  <w:style w:type="paragraph" w:styleId="Overskrift3">
    <w:name w:val="heading 3"/>
    <w:basedOn w:val="Normal"/>
    <w:next w:val="Normal"/>
    <w:link w:val="Overskrift3Tegn"/>
    <w:uiPriority w:val="9"/>
    <w:rsid w:val="00C62340"/>
    <w:pPr>
      <w:keepNext/>
      <w:keepLines/>
      <w:numPr>
        <w:ilvl w:val="2"/>
        <w:numId w:val="6"/>
      </w:numPr>
      <w:spacing w:before="40" w:after="0"/>
      <w:outlineLvl w:val="2"/>
    </w:pPr>
    <w:rPr>
      <w:rFonts w:asciiTheme="majorHAnsi" w:eastAsiaTheme="majorEastAsia" w:hAnsiTheme="majorHAnsi" w:cstheme="majorBidi"/>
      <w:b/>
      <w:color w:val="000000" w:themeColor="text1"/>
      <w:sz w:val="24"/>
      <w:szCs w:val="24"/>
    </w:rPr>
  </w:style>
  <w:style w:type="paragraph" w:styleId="Overskrift4">
    <w:name w:val="heading 4"/>
    <w:basedOn w:val="Normal"/>
    <w:next w:val="Normal"/>
    <w:link w:val="Overskrift4Tegn"/>
    <w:uiPriority w:val="9"/>
    <w:rsid w:val="00C62340"/>
    <w:pPr>
      <w:keepNext/>
      <w:keepLines/>
      <w:numPr>
        <w:ilvl w:val="3"/>
        <w:numId w:val="6"/>
      </w:numPr>
      <w:spacing w:before="40" w:after="0"/>
      <w:outlineLvl w:val="3"/>
    </w:pPr>
    <w:rPr>
      <w:rFonts w:asciiTheme="majorHAnsi" w:eastAsiaTheme="majorEastAsia" w:hAnsiTheme="majorHAnsi" w:cstheme="majorBidi"/>
      <w:b/>
      <w:iCs/>
      <w:color w:val="000000" w:themeColor="text1"/>
      <w:sz w:val="21"/>
    </w:rPr>
  </w:style>
  <w:style w:type="paragraph" w:styleId="Overskrift5">
    <w:name w:val="heading 5"/>
    <w:basedOn w:val="Normal"/>
    <w:next w:val="Normal"/>
    <w:link w:val="Overskrift5Tegn"/>
    <w:uiPriority w:val="9"/>
    <w:rsid w:val="00C62340"/>
    <w:pPr>
      <w:keepNext/>
      <w:keepLines/>
      <w:numPr>
        <w:ilvl w:val="4"/>
        <w:numId w:val="6"/>
      </w:numPr>
      <w:spacing w:before="40" w:after="0"/>
      <w:outlineLvl w:val="4"/>
    </w:pPr>
    <w:rPr>
      <w:rFonts w:asciiTheme="majorHAnsi" w:eastAsiaTheme="majorEastAsia" w:hAnsiTheme="majorHAnsi" w:cstheme="majorBidi"/>
      <w:b/>
      <w:color w:val="000000" w:themeColor="text1"/>
    </w:rPr>
  </w:style>
  <w:style w:type="paragraph" w:styleId="Overskrift6">
    <w:name w:val="heading 6"/>
    <w:basedOn w:val="Normal"/>
    <w:next w:val="Normal"/>
    <w:link w:val="Overskrift6Tegn"/>
    <w:uiPriority w:val="9"/>
    <w:semiHidden/>
    <w:unhideWhenUsed/>
    <w:qFormat/>
    <w:rsid w:val="00A54981"/>
    <w:pPr>
      <w:keepNext/>
      <w:keepLines/>
      <w:numPr>
        <w:ilvl w:val="5"/>
        <w:numId w:val="6"/>
      </w:numPr>
      <w:spacing w:before="40" w:after="0"/>
      <w:outlineLvl w:val="5"/>
    </w:pPr>
    <w:rPr>
      <w:rFonts w:asciiTheme="majorHAnsi" w:eastAsiaTheme="majorEastAsia" w:hAnsiTheme="majorHAnsi" w:cstheme="majorBidi"/>
      <w:color w:val="012522" w:themeColor="accent1" w:themeShade="7F"/>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eastAsiaTheme="majorEastAsia" w:hAnsiTheme="majorHAnsi"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62340"/>
    <w:rPr>
      <w:rFonts w:asciiTheme="majorHAnsi" w:eastAsiaTheme="majorEastAsia" w:hAnsiTheme="majorHAnsi"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rsid w:val="005D093C"/>
    <w:rPr>
      <w:b/>
      <w:bCs/>
    </w:rPr>
  </w:style>
  <w:style w:type="paragraph" w:styleId="Tittel">
    <w:name w:val="Title"/>
    <w:basedOn w:val="Normal"/>
    <w:next w:val="Normal"/>
    <w:link w:val="TittelTegn"/>
    <w:uiPriority w:val="10"/>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link w:val="IngenmellomromTegn"/>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character" w:customStyle="1" w:styleId="Overskrift2Tegn">
    <w:name w:val="Overskrift 2 Tegn"/>
    <w:basedOn w:val="Standardskriftforavsnitt"/>
    <w:link w:val="Overskrift2"/>
    <w:uiPriority w:val="9"/>
    <w:rsid w:val="00C62340"/>
    <w:rPr>
      <w:rFonts w:asciiTheme="majorHAnsi" w:eastAsiaTheme="majorEastAsia" w:hAnsiTheme="majorHAnsi" w:cstheme="majorBidi"/>
      <w:color w:val="2A2859" w:themeColor="text2"/>
      <w:sz w:val="27"/>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link w:val="ListeavsnittTegn"/>
    <w:uiPriority w:val="34"/>
    <w:qFormat/>
    <w:rsid w:val="004F3AB7"/>
    <w:pPr>
      <w:ind w:left="720"/>
      <w:contextualSpacing/>
    </w:pPr>
  </w:style>
  <w:style w:type="paragraph" w:styleId="Punktliste">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ascii="Oslo Sans Office" w:eastAsia="Times New Roman" w:hAnsi="Oslo Sans Office" w:cs="Times New Roman"/>
      <w:i/>
      <w:szCs w:val="20"/>
      <w:lang w:eastAsia="nb-NO"/>
    </w:rPr>
  </w:style>
  <w:style w:type="character" w:customStyle="1" w:styleId="BildetekstTegn">
    <w:name w:val="Bildetekst Tegn"/>
    <w:basedOn w:val="Standardskriftforavsnitt"/>
    <w:link w:val="Bildetekst"/>
    <w:rsid w:val="00A330C1"/>
    <w:rPr>
      <w:rFonts w:ascii="Oslo Sans Office" w:eastAsia="Times New Roman" w:hAnsi="Oslo Sans Office" w:cs="Times New Roman"/>
      <w:i/>
      <w:sz w:val="20"/>
      <w:szCs w:val="20"/>
      <w:lang w:eastAsia="nb-NO"/>
    </w:rPr>
  </w:style>
  <w:style w:type="character" w:customStyle="1" w:styleId="Overskrift3Tegn">
    <w:name w:val="Overskrift 3 Tegn"/>
    <w:basedOn w:val="Standardskriftforavsnitt"/>
    <w:link w:val="Overskrift3"/>
    <w:uiPriority w:val="9"/>
    <w:rsid w:val="00C62340"/>
    <w:rPr>
      <w:rFonts w:asciiTheme="majorHAnsi" w:eastAsiaTheme="majorEastAsia" w:hAnsiTheme="majorHAnsi" w:cstheme="majorBidi"/>
      <w:b/>
      <w:color w:val="000000" w:themeColor="text1"/>
      <w:sz w:val="24"/>
      <w:szCs w:val="24"/>
    </w:rPr>
  </w:style>
  <w:style w:type="character" w:customStyle="1" w:styleId="Overskrift4Tegn">
    <w:name w:val="Overskrift 4 Tegn"/>
    <w:basedOn w:val="Standardskriftforavsnitt"/>
    <w:link w:val="Overskrift4"/>
    <w:uiPriority w:val="9"/>
    <w:rsid w:val="00C62340"/>
    <w:rPr>
      <w:rFonts w:asciiTheme="majorHAnsi" w:eastAsiaTheme="majorEastAsia" w:hAnsiTheme="majorHAnsi" w:cstheme="majorBidi"/>
      <w:b/>
      <w:iCs/>
      <w:color w:val="000000" w:themeColor="text1"/>
      <w:sz w:val="21"/>
    </w:rPr>
  </w:style>
  <w:style w:type="character" w:customStyle="1" w:styleId="Overskrift5Tegn">
    <w:name w:val="Overskrift 5 Tegn"/>
    <w:basedOn w:val="Standardskriftforavsnitt"/>
    <w:link w:val="Overskrift5"/>
    <w:uiPriority w:val="9"/>
    <w:rsid w:val="00C62340"/>
    <w:rPr>
      <w:rFonts w:asciiTheme="majorHAnsi" w:eastAsiaTheme="majorEastAsia" w:hAnsiTheme="majorHAnsi" w:cstheme="majorBidi"/>
      <w:b/>
      <w:color w:val="000000" w:themeColor="text1"/>
      <w:sz w:val="18"/>
    </w:rPr>
  </w:style>
  <w:style w:type="character" w:customStyle="1" w:styleId="Overskrift6Tegn">
    <w:name w:val="Overskrift 6 Tegn"/>
    <w:basedOn w:val="Standardskriftforavsnitt"/>
    <w:link w:val="Overskrift6"/>
    <w:uiPriority w:val="9"/>
    <w:semiHidden/>
    <w:rsid w:val="00A54981"/>
    <w:rPr>
      <w:rFonts w:asciiTheme="majorHAnsi" w:eastAsiaTheme="majorEastAsia" w:hAnsiTheme="majorHAnsi" w:cstheme="majorBidi"/>
      <w:color w:val="012522" w:themeColor="accent1" w:themeShade="7F"/>
      <w:sz w:val="18"/>
    </w:rPr>
  </w:style>
  <w:style w:type="character" w:customStyle="1" w:styleId="Overskrift7Tegn">
    <w:name w:val="Overskrift 7 Tegn"/>
    <w:basedOn w:val="Standardskriftforavsnitt"/>
    <w:link w:val="Overskrift7"/>
    <w:uiPriority w:val="9"/>
    <w:semiHidden/>
    <w:rsid w:val="00A54981"/>
    <w:rPr>
      <w:rFonts w:asciiTheme="majorHAnsi" w:eastAsiaTheme="majorEastAsia" w:hAnsiTheme="majorHAnsi" w:cstheme="majorBidi"/>
      <w:i/>
      <w:iCs/>
      <w:color w:val="012522" w:themeColor="accent1" w:themeShade="7F"/>
      <w:sz w:val="18"/>
    </w:rPr>
  </w:style>
  <w:style w:type="character" w:customStyle="1" w:styleId="Overskrift8Tegn">
    <w:name w:val="Overskrift 8 Tegn"/>
    <w:basedOn w:val="Standardskriftforavsnitt"/>
    <w:link w:val="Overskrift8"/>
    <w:uiPriority w:val="9"/>
    <w:semiHidden/>
    <w:rsid w:val="00A5498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54981"/>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unhideWhenUsed/>
    <w:rsid w:val="00B3523D"/>
    <w:pPr>
      <w:numPr>
        <w:numId w:val="0"/>
      </w:numPr>
      <w:spacing w:before="240" w:after="0" w:line="259" w:lineRule="auto"/>
      <w:outlineLvl w:val="9"/>
    </w:pPr>
    <w:rPr>
      <w:sz w:val="38"/>
      <w:lang w:eastAsia="nb-NO"/>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qFormat/>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szCs w:val="20"/>
    </w:rPr>
  </w:style>
  <w:style w:type="character" w:customStyle="1" w:styleId="FotnotetekstTegn">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Merknadsreferanse">
    <w:name w:val="annotation reference"/>
    <w:basedOn w:val="Standardskriftforavsnitt"/>
    <w:uiPriority w:val="99"/>
    <w:semiHidden/>
    <w:unhideWhenUsed/>
    <w:rsid w:val="00492FDD"/>
    <w:rPr>
      <w:sz w:val="16"/>
      <w:szCs w:val="16"/>
    </w:rPr>
  </w:style>
  <w:style w:type="paragraph" w:styleId="Merknadstekst">
    <w:name w:val="annotation text"/>
    <w:basedOn w:val="Normal"/>
    <w:link w:val="MerknadstekstTegn"/>
    <w:uiPriority w:val="99"/>
    <w:semiHidden/>
    <w:unhideWhenUsed/>
    <w:rsid w:val="00492FDD"/>
    <w:pPr>
      <w:spacing w:line="240" w:lineRule="auto"/>
    </w:pPr>
    <w:rPr>
      <w:szCs w:val="20"/>
    </w:rPr>
  </w:style>
  <w:style w:type="character" w:customStyle="1" w:styleId="MerknadstekstTegn">
    <w:name w:val="Merknadstekst Tegn"/>
    <w:basedOn w:val="Standardskriftforavsnitt"/>
    <w:link w:val="Merknadstekst"/>
    <w:uiPriority w:val="99"/>
    <w:semiHidden/>
    <w:rsid w:val="00492FDD"/>
    <w:rPr>
      <w:sz w:val="20"/>
      <w:szCs w:val="20"/>
    </w:rPr>
  </w:style>
  <w:style w:type="paragraph" w:styleId="Kommentaremne">
    <w:name w:val="annotation subject"/>
    <w:basedOn w:val="Merknadstekst"/>
    <w:next w:val="Merknadstekst"/>
    <w:link w:val="KommentaremneTegn"/>
    <w:uiPriority w:val="99"/>
    <w:semiHidden/>
    <w:unhideWhenUsed/>
    <w:rsid w:val="00492FDD"/>
    <w:rPr>
      <w:b/>
      <w:bCs/>
    </w:rPr>
  </w:style>
  <w:style w:type="character" w:customStyle="1" w:styleId="KommentaremneTegn">
    <w:name w:val="Kommentaremne Tegn"/>
    <w:basedOn w:val="MerknadstekstTegn"/>
    <w:link w:val="Kommentaremne"/>
    <w:uiPriority w:val="99"/>
    <w:semiHidden/>
    <w:rsid w:val="00492FDD"/>
    <w:rPr>
      <w:b/>
      <w:bCs/>
      <w:sz w:val="20"/>
      <w:szCs w:val="20"/>
    </w:rPr>
  </w:style>
  <w:style w:type="paragraph" w:customStyle="1" w:styleId="punktliste-ml">
    <w:name w:val="punktliste - mål"/>
    <w:basedOn w:val="Ingenmellomrom"/>
    <w:link w:val="punktliste-mlTegn"/>
    <w:qFormat/>
    <w:rsid w:val="00377518"/>
    <w:pPr>
      <w:numPr>
        <w:numId w:val="12"/>
      </w:numPr>
      <w:ind w:left="431" w:hanging="431"/>
    </w:pPr>
  </w:style>
  <w:style w:type="paragraph" w:customStyle="1" w:styleId="underpunktertiltak">
    <w:name w:val="underpunkter tiltak"/>
    <w:basedOn w:val="Listeavsnitt"/>
    <w:link w:val="underpunktertiltakTegn"/>
    <w:autoRedefine/>
    <w:qFormat/>
    <w:rsid w:val="0050497E"/>
    <w:pPr>
      <w:numPr>
        <w:numId w:val="38"/>
      </w:numPr>
      <w:spacing w:after="0" w:line="276" w:lineRule="auto"/>
    </w:pPr>
  </w:style>
  <w:style w:type="character" w:customStyle="1" w:styleId="IngenmellomromTegn">
    <w:name w:val="Ingen mellomrom Tegn"/>
    <w:basedOn w:val="Standardskriftforavsnitt"/>
    <w:link w:val="Ingenmellomrom"/>
    <w:uiPriority w:val="1"/>
    <w:rsid w:val="0075749E"/>
    <w:rPr>
      <w:sz w:val="20"/>
    </w:rPr>
  </w:style>
  <w:style w:type="character" w:customStyle="1" w:styleId="punktliste-mlTegn">
    <w:name w:val="punktliste - mål Tegn"/>
    <w:basedOn w:val="IngenmellomromTegn"/>
    <w:link w:val="punktliste-ml"/>
    <w:rsid w:val="00377518"/>
    <w:rPr>
      <w:sz w:val="20"/>
    </w:rPr>
  </w:style>
  <w:style w:type="character" w:customStyle="1" w:styleId="ListeavsnittTegn">
    <w:name w:val="Listeavsnitt Tegn"/>
    <w:basedOn w:val="Standardskriftforavsnitt"/>
    <w:link w:val="Listeavsnitt"/>
    <w:uiPriority w:val="34"/>
    <w:rsid w:val="0075749E"/>
    <w:rPr>
      <w:sz w:val="20"/>
    </w:rPr>
  </w:style>
  <w:style w:type="character" w:customStyle="1" w:styleId="underpunktertiltakTegn">
    <w:name w:val="underpunkter tiltak Tegn"/>
    <w:basedOn w:val="ListeavsnittTegn"/>
    <w:link w:val="underpunktertiltak"/>
    <w:rsid w:val="0050497E"/>
    <w:rPr>
      <w:sz w:val="20"/>
    </w:rPr>
  </w:style>
  <w:style w:type="paragraph" w:styleId="NormalWeb">
    <w:name w:val="Normal (Web)"/>
    <w:basedOn w:val="Normal"/>
    <w:uiPriority w:val="99"/>
    <w:unhideWhenUsed/>
    <w:rsid w:val="00C9364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unktlisteTegn">
    <w:name w:val="punktliste Tegn"/>
    <w:basedOn w:val="Standardskriftforavsnitt"/>
    <w:link w:val="punktliste0"/>
    <w:locked/>
    <w:rsid w:val="00A01767"/>
  </w:style>
  <w:style w:type="paragraph" w:customStyle="1" w:styleId="punktliste0">
    <w:name w:val="punktliste"/>
    <w:basedOn w:val="Normal"/>
    <w:link w:val="punktlisteTegn"/>
    <w:rsid w:val="00A01767"/>
    <w:pPr>
      <w:numPr>
        <w:numId w:val="40"/>
      </w:numPr>
      <w:spacing w:after="120" w:line="240" w:lineRule="auto"/>
      <w:ind w:left="714" w:hanging="357"/>
    </w:pPr>
    <w:rPr>
      <w:sz w:val="22"/>
    </w:rPr>
  </w:style>
  <w:style w:type="character" w:styleId="Ulstomtale">
    <w:name w:val="Unresolved Mention"/>
    <w:basedOn w:val="Standardskriftforavsnitt"/>
    <w:uiPriority w:val="99"/>
    <w:semiHidden/>
    <w:unhideWhenUsed/>
    <w:rsid w:val="00991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721551">
      <w:bodyDiv w:val="1"/>
      <w:marLeft w:val="0"/>
      <w:marRight w:val="0"/>
      <w:marTop w:val="0"/>
      <w:marBottom w:val="0"/>
      <w:divBdr>
        <w:top w:val="none" w:sz="0" w:space="0" w:color="auto"/>
        <w:left w:val="none" w:sz="0" w:space="0" w:color="auto"/>
        <w:bottom w:val="none" w:sz="0" w:space="0" w:color="auto"/>
        <w:right w:val="none" w:sz="0" w:space="0" w:color="auto"/>
      </w:divBdr>
    </w:div>
    <w:div w:id="1193299770">
      <w:bodyDiv w:val="1"/>
      <w:marLeft w:val="0"/>
      <w:marRight w:val="0"/>
      <w:marTop w:val="0"/>
      <w:marBottom w:val="0"/>
      <w:divBdr>
        <w:top w:val="none" w:sz="0" w:space="0" w:color="auto"/>
        <w:left w:val="none" w:sz="0" w:space="0" w:color="auto"/>
        <w:bottom w:val="none" w:sz="0" w:space="0" w:color="auto"/>
        <w:right w:val="none" w:sz="0" w:space="0" w:color="auto"/>
      </w:divBdr>
    </w:div>
    <w:div w:id="1240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vernaas/Downloads/a&#778;rsplanmal%20barnehager%202022.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root>
</file>

<file path=customXml/itemProps1.xml><?xml version="1.0" encoding="utf-8"?>
<ds:datastoreItem xmlns:ds="http://schemas.openxmlformats.org/officeDocument/2006/customXml" ds:itemID="{F3EDFD75-B582-4D90-A385-8DF311B21D2C}">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årsplanmal barnehager 2022.dotx</Template>
  <TotalTime>5</TotalTime>
  <Pages>19</Pages>
  <Words>5827</Words>
  <Characters>30885</Characters>
  <Application>Microsoft Office Word</Application>
  <DocSecurity>0</DocSecurity>
  <Lines>257</Lines>
  <Paragraphs>73</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36639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 olsen</dc:creator>
  <cp:lastModifiedBy>Ane Kvernaas</cp:lastModifiedBy>
  <cp:revision>2</cp:revision>
  <dcterms:created xsi:type="dcterms:W3CDTF">2023-06-20T08:30:00Z</dcterms:created>
  <dcterms:modified xsi:type="dcterms:W3CDTF">2023-06-20T08:30:00Z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